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2pt;width:834.7pt;height:595.2pt;mso-position-horizontal-relative:page;mso-position-vertical-relative:page;z-index:-52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59" w:lineRule="auto" w:before="123"/>
                    <w:ind w:left="394" w:right="14295" w:firstLine="0"/>
                    <w:jc w:val="left"/>
                    <w:rPr>
                      <w:rFonts w:ascii="Lucida Sans Unicode" w:hAnsi="Lucida Sans Unicode" w:cs="Lucida Sans Unicode" w:eastAsia="Lucida Sans Unicode"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/>
                      <w:sz w:val="17"/>
                    </w:rPr>
                    <w:t>У</w:t>
                  </w:r>
                  <w:r>
                    <w:rPr>
                      <w:rFonts w:ascii="Lucida Sans Unicode" w:hAnsi="Lucida Sans Unicode"/>
                      <w:spacing w:val="-15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z w:val="17"/>
                    </w:rPr>
                    <w:t>М</w:t>
                  </w:r>
                  <w:r>
                    <w:rPr>
                      <w:rFonts w:ascii="Lucida Sans Unicode" w:hAnsi="Lucida Sans Unicode"/>
                      <w:spacing w:val="-3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z w:val="17"/>
                    </w:rPr>
                    <w:t>І</w:t>
                  </w:r>
                  <w:r>
                    <w:rPr>
                      <w:rFonts w:ascii="Lucida Sans Unicode" w:hAnsi="Lucida Sans Unicode"/>
                      <w:spacing w:val="-37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z w:val="17"/>
                    </w:rPr>
                    <w:t>'</w:t>
                  </w:r>
                  <w:r>
                    <w:rPr>
                      <w:rFonts w:ascii="Lucida Sans Unicode" w:hAnsi="Lucida Sans Unicode"/>
                      <w:spacing w:val="36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10"/>
                      <w:sz w:val="17"/>
                    </w:rPr>
                    <w:t>"Львівтрансгаз"</w:t>
                  </w:r>
                  <w:r>
                    <w:rPr>
                      <w:rFonts w:ascii="Lucida Sans Unicode" w:hAnsi="Lucida Sans Unicode"/>
                      <w:spacing w:val="26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9"/>
                      <w:sz w:val="17"/>
                    </w:rPr>
                    <w:t>Рівненське</w:t>
                  </w:r>
                  <w:r>
                    <w:rPr>
                      <w:rFonts w:ascii="Lucida Sans Unicode" w:hAnsi="Lucida Sans Unicode"/>
                      <w:spacing w:val="24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Л</w:t>
                  </w:r>
                  <w:r>
                    <w:rPr>
                      <w:rFonts w:ascii="Lucida Sans Unicode" w:hAnsi="Lucida Sans Unicode"/>
                      <w:b/>
                      <w:spacing w:val="-21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В</w:t>
                  </w:r>
                  <w:r>
                    <w:rPr>
                      <w:rFonts w:ascii="Lucida Sans Unicode" w:hAnsi="Lucida Sans Unicode"/>
                      <w:b/>
                      <w:spacing w:val="-26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У</w:t>
                  </w:r>
                  <w:r>
                    <w:rPr>
                      <w:rFonts w:ascii="Lucida Sans Unicode" w:hAnsi="Lucida Sans Unicode"/>
                      <w:b/>
                      <w:spacing w:val="-23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М</w:t>
                  </w:r>
                  <w:r>
                    <w:rPr>
                      <w:rFonts w:ascii="Lucida Sans Unicode" w:hAnsi="Lucida Sans Unicode"/>
                      <w:b/>
                      <w:spacing w:val="-16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Г</w:t>
                  </w:r>
                  <w:r>
                    <w:rPr>
                      <w:rFonts w:ascii="Lucida Sans Unicode" w:hAnsi="Lucida Sans Unicode"/>
                      <w:sz w:val="18"/>
                    </w:rPr>
                  </w:r>
                </w:p>
                <w:p>
                  <w:pPr>
                    <w:pStyle w:val="BodyText"/>
                    <w:spacing w:line="261" w:lineRule="auto"/>
                    <w:ind w:left="374" w:right="12041" w:firstLine="20"/>
                    <w:jc w:val="left"/>
                  </w:pPr>
                  <w:r>
                    <w:rPr>
                      <w:spacing w:val="13"/>
                    </w:rPr>
                    <w:t>Вимірювальна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хіміко-аналітична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лабораторія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9"/>
                    </w:rPr>
                    <w:t>Свідоцтво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про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7"/>
                    </w:rPr>
                    <w:t>атестацію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"/>
                    </w:rPr>
                    <w:t>№РТ-0025/201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І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Дійсне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3"/>
                    </w:rPr>
                    <w:t>22.04.2015року.</w:t>
                  </w:r>
                </w:p>
                <w:p>
                  <w:pPr>
                    <w:pStyle w:val="BodyText"/>
                    <w:spacing w:line="254" w:lineRule="exact" w:before="17"/>
                    <w:ind w:right="76"/>
                    <w:jc w:val="center"/>
                  </w:pPr>
                  <w:r>
                    <w:rPr/>
                    <w:t>П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Ф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7"/>
                    </w:rPr>
                    <w:t>ІЗ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Х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7"/>
                    </w:rPr>
                    <w:t>ІМ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6"/>
                    </w:rPr>
                    <w:t>ІЧ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Х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8"/>
                    </w:rPr>
                    <w:t>ІВ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10"/>
                    </w:rPr>
                    <w:t>РИ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spacing w:val="10"/>
                    </w:rPr>
                    <w:t>ГО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У</w:t>
                  </w:r>
                </w:p>
                <w:p>
                  <w:pPr>
                    <w:pStyle w:val="BodyText"/>
                    <w:spacing w:line="246" w:lineRule="auto"/>
                    <w:ind w:left="3350" w:right="3471"/>
                    <w:jc w:val="center"/>
                  </w:pPr>
                  <w:r>
                    <w:rPr>
                      <w:spacing w:val="3"/>
                    </w:rPr>
                    <w:t>Переданого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9"/>
                    </w:rPr>
                    <w:t>Камьянко-Бузьким,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1"/>
                    </w:rPr>
                    <w:t>Волинським,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10"/>
                    </w:rPr>
                    <w:t>.Во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0"/>
                    </w:rPr>
                    <w:t>ли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3"/>
                    </w:rPr>
                    <w:t>ськи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0"/>
                    </w:rPr>
                    <w:t>ВУ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І 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2"/>
                    </w:rPr>
                    <w:t>та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5"/>
                    </w:rPr>
                    <w:t>прийнятого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9"/>
                    </w:rPr>
                    <w:t>Рівненським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М Г</w:t>
                  </w:r>
                  <w:r>
                    <w:rPr>
                      <w:spacing w:val="76"/>
                    </w:rPr>
                    <w:t> </w:t>
                  </w:r>
                  <w:r>
                    <w:rPr/>
                    <w:t>(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29"/>
                    </w:rPr>
                    <w:t>Г</w:t>
                  </w:r>
                  <w:r>
                    <w:rPr>
                      <w:spacing w:val="8"/>
                    </w:rPr>
                    <w:t>’</w:t>
                  </w:r>
                  <w:r>
                    <w:rPr>
                      <w:spacing w:val="11"/>
                    </w:rPr>
                    <w:t>Р</w:t>
                  </w:r>
                  <w:r>
                    <w:rPr/>
                    <w:t>С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10"/>
                    </w:rPr>
                    <w:t>Р</w:t>
                  </w:r>
                  <w:r>
                    <w:rPr>
                      <w:spacing w:val="5"/>
                    </w:rPr>
                    <w:t>і</w:t>
                  </w:r>
                  <w:r>
                    <w:rPr>
                      <w:spacing w:val="10"/>
                    </w:rPr>
                    <w:t>в</w:t>
                  </w:r>
                  <w:r>
                    <w:rPr>
                      <w:spacing w:val="13"/>
                    </w:rPr>
                    <w:t>н</w:t>
                  </w:r>
                  <w:r>
                    <w:rPr>
                      <w:spacing w:val="11"/>
                    </w:rPr>
                    <w:t>е-</w:t>
                  </w:r>
                  <w:r>
                    <w:rPr>
                      <w:spacing w:val="-32"/>
                    </w:rPr>
                    <w:t>1</w:t>
                  </w:r>
                  <w:r>
                    <w:rPr/>
                    <w:t>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10"/>
                    </w:rPr>
                    <w:t>ГР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9"/>
                    </w:rPr>
                    <w:t>Лю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0"/>
                    </w:rPr>
                    <w:t>бом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2"/>
                    </w:rPr>
                    <w:t>ирка,ГРС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7"/>
                    </w:rPr>
                    <w:t>Здолбунів.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8"/>
                    </w:rPr>
                    <w:t>Азот.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3"/>
                    </w:rPr>
                    <w:t>ГРС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)</w:t>
                  </w:r>
                </w:p>
                <w:p>
                  <w:pPr>
                    <w:tabs>
                      <w:tab w:pos="7411" w:val="left" w:leader="none"/>
                    </w:tabs>
                    <w:spacing w:line="237" w:lineRule="exact" w:before="77"/>
                    <w:ind w:left="0" w:right="45" w:firstLine="0"/>
                    <w:jc w:val="center"/>
                    <w:rPr>
                      <w:rFonts w:ascii="Lucida Sans Unicode" w:hAnsi="Lucida Sans Unicode" w:cs="Lucida Sans Unicode" w:eastAsia="Lucida Sans Unicode"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/>
                      <w:sz w:val="17"/>
                    </w:rPr>
                    <w:t>по</w:t>
                  </w:r>
                  <w:r>
                    <w:rPr>
                      <w:rFonts w:ascii="Lucida Sans Unicode" w:hAnsi="Lucida Sans Unicode"/>
                      <w:spacing w:val="22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pacing w:val="10"/>
                      <w:sz w:val="18"/>
                    </w:rPr>
                    <w:t>МІ</w:t>
                  </w:r>
                  <w:r>
                    <w:rPr>
                      <w:rFonts w:ascii="Lucida Sans Unicode" w:hAnsi="Lucida Sans Unicode"/>
                      <w:b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pacing w:val="38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spacing w:val="7"/>
                      <w:sz w:val="17"/>
                    </w:rPr>
                    <w:t>Камьянко-Бузьке-Рівне,</w:t>
                  </w:r>
                  <w:r>
                    <w:rPr>
                      <w:rFonts w:ascii="Lucida Sans Unicode" w:hAnsi="Lucida Sans Unicode"/>
                      <w:spacing w:val="23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8"/>
                      <w:sz w:val="17"/>
                    </w:rPr>
                    <w:t>Турійськ-Рівне,</w:t>
                  </w:r>
                  <w:r>
                    <w:rPr>
                      <w:rFonts w:ascii="Lucida Sans Unicode" w:hAnsi="Lucida Sans Unicode"/>
                      <w:spacing w:val="18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7"/>
                      <w:sz w:val="17"/>
                    </w:rPr>
                    <w:t>Торжок-Долина</w:t>
                  </w:r>
                  <w:r>
                    <w:rPr>
                      <w:rFonts w:ascii="Lucida Sans Unicode" w:hAnsi="Lucida Sans Unicode"/>
                      <w:spacing w:val="21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z w:val="17"/>
                    </w:rPr>
                    <w:t>за</w:t>
                  </w:r>
                  <w:r>
                    <w:rPr>
                      <w:rFonts w:ascii="Lucida Sans Unicode" w:hAnsi="Lucida Sans Unicode"/>
                      <w:spacing w:val="2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3"/>
                      <w:sz w:val="17"/>
                    </w:rPr>
                    <w:t>період</w:t>
                  </w:r>
                  <w:r>
                    <w:rPr>
                      <w:rFonts w:ascii="Lucida Sans Unicode" w:hAnsi="Lucida Sans Unicode"/>
                      <w:spacing w:val="8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z w:val="17"/>
                    </w:rPr>
                    <w:t>з</w:t>
                    <w:tab/>
                  </w:r>
                  <w:r>
                    <w:rPr>
                      <w:rFonts w:ascii="Lucida Sans Unicode" w:hAnsi="Lucida Sans Unicode"/>
                      <w:b/>
                      <w:spacing w:val="-3"/>
                      <w:sz w:val="18"/>
                    </w:rPr>
                    <w:t>01.03.2015р.</w:t>
                  </w:r>
                  <w:r>
                    <w:rPr>
                      <w:rFonts w:ascii="Lucida Sans Unicode" w:hAnsi="Lucida Sans Unicode"/>
                      <w:b/>
                      <w:spacing w:val="6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pacing w:val="-2"/>
                      <w:sz w:val="18"/>
                    </w:rPr>
                    <w:t>по</w:t>
                  </w:r>
                  <w:r>
                    <w:rPr>
                      <w:rFonts w:ascii="Lucida Sans Unicode" w:hAnsi="Lucida Sans Unicode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pacing w:val="-5"/>
                      <w:sz w:val="18"/>
                    </w:rPr>
                    <w:t>31.03.2015р.</w:t>
                  </w:r>
                  <w:r>
                    <w:rPr>
                      <w:rFonts w:ascii="Lucida Sans Unicode" w:hAnsi="Lucida Sans Unicode"/>
                      <w:sz w:val="18"/>
                    </w:rPr>
                  </w:r>
                </w:p>
                <w:p>
                  <w:pPr>
                    <w:pStyle w:val="BodyText"/>
                    <w:spacing w:line="134" w:lineRule="exact"/>
                    <w:ind w:right="1625"/>
                    <w:jc w:val="right"/>
                  </w:pPr>
                  <w:r>
                    <w:rPr>
                      <w:w w:val="95"/>
                    </w:rPr>
                    <w:t>3</w:t>
                  </w:r>
                </w:p>
                <w:p>
                  <w:pPr>
                    <w:pStyle w:val="BodyText"/>
                    <w:tabs>
                      <w:tab w:pos="781" w:val="left" w:leader="none"/>
                      <w:tab w:pos="3377" w:val="left" w:leader="none"/>
                    </w:tabs>
                    <w:spacing w:line="133" w:lineRule="exact"/>
                    <w:ind w:right="1625"/>
                    <w:jc w:val="right"/>
                  </w:pPr>
                  <w:r>
                    <w:rPr/>
                    <w:t>я</w:t>
                    <w:tab/>
                  </w:r>
                  <w:r>
                    <w:rPr>
                      <w:position w:val="5"/>
                    </w:rPr>
                    <w:t>е</w:t>
                    <w:tab/>
                  </w:r>
                  <w:r>
                    <w:rPr>
                      <w:w w:val="95"/>
                    </w:rPr>
                    <w:t>м</w:t>
                  </w:r>
                </w:p>
                <w:p>
                  <w:pPr>
                    <w:pStyle w:val="BodyText"/>
                    <w:tabs>
                      <w:tab w:pos="3849" w:val="left" w:leader="none"/>
                      <w:tab w:pos="11518" w:val="left" w:leader="none"/>
                      <w:tab w:pos="12300" w:val="left" w:leader="none"/>
                      <w:tab w:pos="14896" w:val="left" w:leader="none"/>
                    </w:tabs>
                    <w:spacing w:line="116" w:lineRule="exact"/>
                    <w:ind w:left="790" w:right="0"/>
                    <w:jc w:val="left"/>
                  </w:pPr>
                  <w:r>
                    <w:rPr>
                      <w:position w:val="0"/>
                    </w:rPr>
                    <w:t>е</w:t>
                    <w:tab/>
                  </w:r>
                  <w:r>
                    <w:rPr>
                      <w:spacing w:val="8"/>
                      <w:position w:val="1"/>
                    </w:rPr>
                    <w:t>Компонентний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склад,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spacing w:val="12"/>
                      <w:position w:val="1"/>
                    </w:rPr>
                    <w:t>о</w:t>
                  </w:r>
                  <w:r>
                    <w:rPr>
                      <w:spacing w:val="11"/>
                      <w:position w:val="1"/>
                    </w:rPr>
                    <w:t>б</w:t>
                  </w:r>
                  <w:r>
                    <w:rPr>
                      <w:spacing w:val="-15"/>
                      <w:position w:val="1"/>
                    </w:rPr>
                    <w:t>’</w:t>
                  </w:r>
                  <w:r>
                    <w:rPr>
                      <w:spacing w:val="12"/>
                      <w:position w:val="1"/>
                    </w:rPr>
                    <w:t>Ч</w:t>
                  </w:r>
                  <w:r>
                    <w:rPr>
                      <w:spacing w:val="13"/>
                      <w:position w:val="1"/>
                    </w:rPr>
                    <w:t>м</w:t>
                  </w:r>
                  <w:r>
                    <w:rPr>
                      <w:spacing w:val="12"/>
                      <w:position w:val="1"/>
                    </w:rPr>
                    <w:t>н</w:t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34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частка</w:t>
                  </w:r>
                  <w:r>
                    <w:rPr>
                      <w:spacing w:val="1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%</w:t>
                    <w:tab/>
                  </w:r>
                  <w:r>
                    <w:rPr>
                      <w:position w:val="-2"/>
                    </w:rPr>
                    <w:t>н </w:t>
                  </w:r>
                  <w:r>
                    <w:rPr>
                      <w:spacing w:val="10"/>
                      <w:position w:val="-2"/>
                    </w:rPr>
                    <w:t> </w:t>
                  </w:r>
                  <w:r>
                    <w:rPr/>
                    <w:t>3</w:t>
                    <w:tab/>
                  </w:r>
                  <w:r>
                    <w:rPr>
                      <w:w w:val="95"/>
                      <w:position w:val="-1"/>
                    </w:rPr>
                    <w:t>щ</w:t>
                    <w:tab/>
                  </w:r>
                  <w:r>
                    <w:rPr>
                      <w:position w:val="0"/>
                    </w:rPr>
                    <w:t>/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518" w:val="left" w:leader="none"/>
                      <w:tab w:pos="12300" w:val="left" w:leader="none"/>
                      <w:tab w:pos="14618" w:val="left" w:leader="none"/>
                      <w:tab w:pos="15760" w:val="left" w:leader="none"/>
                    </w:tabs>
                    <w:spacing w:line="105" w:lineRule="exact"/>
                    <w:ind w:left="790" w:right="0"/>
                    <w:jc w:val="left"/>
                  </w:pPr>
                  <w:r>
                    <w:rPr/>
                    <w:t>ц</w:t>
                    <w:tab/>
                  </w:r>
                  <w:r>
                    <w:rPr>
                      <w:position w:val="0"/>
                    </w:rPr>
                    <w:t>н </w:t>
                  </w:r>
                  <w:r>
                    <w:rPr>
                      <w:spacing w:val="10"/>
                      <w:position w:val="0"/>
                    </w:rPr>
                    <w:t> </w:t>
                  </w:r>
                  <w:r>
                    <w:rPr/>
                    <w:t>м</w:t>
                    <w:tab/>
                    <w:t>и</w:t>
                    <w:tab/>
                  </w:r>
                  <w:r>
                    <w:rPr>
                      <w:position w:val="-1"/>
                    </w:rPr>
                    <w:t>я  </w:t>
                  </w:r>
                  <w:r>
                    <w:rPr>
                      <w:position w:val="3"/>
                    </w:rPr>
                    <w:t>г</w:t>
                    <w:tab/>
                  </w:r>
                  <w:r>
                    <w:rPr>
                      <w:position w:val="-1"/>
                    </w:rPr>
                    <w:t>я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518" w:val="left" w:leader="none"/>
                      <w:tab w:pos="12300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87" w:lineRule="exact"/>
                    <w:ind w:left="790" w:right="0"/>
                    <w:jc w:val="left"/>
                  </w:pPr>
                  <w:r>
                    <w:rPr>
                      <w:position w:val="2"/>
                    </w:rPr>
                    <w:t>с</w:t>
                    <w:tab/>
                  </w:r>
                  <w:r>
                    <w:rPr/>
                    <w:t>а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1"/>
                    </w:rPr>
                    <w:t>/</w:t>
                    <w:tab/>
                  </w:r>
                  <w:r>
                    <w:rPr>
                      <w:w w:val="95"/>
                      <w:position w:val="2"/>
                    </w:rPr>
                    <w:t>в</w:t>
                    <w:tab/>
                  </w:r>
                  <w:r>
                    <w:rPr>
                      <w:position w:val="5"/>
                    </w:rPr>
                    <w:t>х</w:t>
                    <w:tab/>
                  </w:r>
                  <w:r>
                    <w:rPr>
                      <w:position w:val="3"/>
                    </w:rPr>
                    <w:t>і  и</w:t>
                    <w:tab/>
                  </w:r>
                  <w:r>
                    <w:rPr>
                      <w:position w:val="4"/>
                    </w:rPr>
                    <w:t>і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082" w:val="left" w:leader="none"/>
                      <w:tab w:pos="11806" w:val="left" w:leader="none"/>
                      <w:tab w:pos="12588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88" w:lineRule="exact"/>
                    <w:ind w:left="790" w:right="0"/>
                    <w:jc w:val="left"/>
                  </w:pPr>
                  <w:r>
                    <w:rPr>
                      <w:position w:val="6"/>
                    </w:rPr>
                    <w:t>і</w:t>
                    <w:tab/>
                  </w:r>
                  <w:r>
                    <w:rPr>
                      <w:w w:val="95"/>
                      <w:position w:val="6"/>
                    </w:rPr>
                    <w:t>3</w:t>
                    <w:tab/>
                  </w:r>
                  <w:r>
                    <w:rPr/>
                    <w:t>л</w:t>
                    <w:tab/>
                  </w:r>
                  <w:r>
                    <w:rPr>
                      <w:w w:val="95"/>
                      <w:position w:val="1"/>
                    </w:rPr>
                    <w:t>3</w:t>
                    <w:tab/>
                  </w:r>
                  <w:r>
                    <w:rPr>
                      <w:position w:val="3"/>
                    </w:rPr>
                    <w:t>и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3</w:t>
                    <w:tab/>
                  </w:r>
                  <w:r>
                    <w:rPr/>
                    <w:t>ц  </w:t>
                  </w:r>
                  <w:r>
                    <w:rPr>
                      <w:position w:val="2"/>
                    </w:rPr>
                    <w:t>к</w:t>
                    <w:tab/>
                  </w:r>
                  <w:r>
                    <w:rPr>
                      <w:position w:val="1"/>
                    </w:rPr>
                    <w:t>ц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082" w:val="left" w:leader="none"/>
                      <w:tab w:pos="11518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143" w:lineRule="exact"/>
                    <w:ind w:left="790" w:right="0"/>
                    <w:jc w:val="left"/>
                  </w:pPr>
                  <w:r>
                    <w:rPr>
                      <w:position w:val="3"/>
                    </w:rPr>
                    <w:t>м</w:t>
                    <w:tab/>
                    <w:t>м</w:t>
                    <w:tab/>
                  </w:r>
                  <w:r>
                    <w:rPr>
                      <w:position w:val="8"/>
                    </w:rPr>
                    <w:t>р </w:t>
                  </w:r>
                  <w:r>
                    <w:rPr>
                      <w:spacing w:val="10"/>
                      <w:position w:val="8"/>
                    </w:rPr>
                    <w:t> </w:t>
                  </w:r>
                  <w:r>
                    <w:rPr/>
                    <w:t>а</w:t>
                    <w:tab/>
                  </w:r>
                  <w:r>
                    <w:rPr>
                      <w:position w:val="1"/>
                    </w:rPr>
                    <w:t>н</w:t>
                    <w:tab/>
                  </w:r>
                  <w:r>
                    <w:rPr/>
                    <w:t>а  р</w:t>
                    <w:tab/>
                    <w:t>а</w:t>
                  </w:r>
                </w:p>
                <w:p>
                  <w:pPr>
                    <w:pStyle w:val="BodyText"/>
                    <w:tabs>
                      <w:tab w:pos="8748" w:val="left" w:leader="none"/>
                      <w:tab w:pos="10194" w:val="left" w:leader="none"/>
                      <w:tab w:pos="11082" w:val="left" w:leader="none"/>
                      <w:tab w:pos="11518" w:val="left" w:leader="none"/>
                      <w:tab w:pos="12300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26" w:lineRule="atLeast"/>
                    <w:ind w:left="10194" w:right="0" w:hanging="9404"/>
                    <w:jc w:val="left"/>
                  </w:pPr>
                  <w:r>
                    <w:rPr>
                      <w:position w:val="3"/>
                    </w:rPr>
                    <w:t>,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position w:val="2"/>
                    </w:rPr>
                    <w:t>у</w:t>
                    <w:tab/>
                  </w:r>
                  <w:r>
                    <w:rPr>
                      <w:w w:val="95"/>
                      <w:position w:val="7"/>
                    </w:rPr>
                    <w:t>ю</w:t>
                    <w:tab/>
                  </w:r>
                  <w:r>
                    <w:rPr/>
                    <w:t>)°</w:t>
                    <w:tab/>
                  </w:r>
                  <w:r>
                    <w:rPr>
                      <w:w w:val="95"/>
                      <w:position w:val="3"/>
                    </w:rPr>
                    <w:t>г</w:t>
                    <w:tab/>
                  </w:r>
                  <w:r>
                    <w:rPr>
                      <w:w w:val="95"/>
                      <w:position w:val="6"/>
                    </w:rPr>
                    <w:t>г</w:t>
                    <w:tab/>
                  </w:r>
                  <w:r>
                    <w:rPr>
                      <w:position w:val="3"/>
                    </w:rPr>
                    <w:t>б</w:t>
                    <w:tab/>
                    <w:t>і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position w:val="1"/>
                    </w:rPr>
                    <w:t>г/м</w:t>
                    <w:tab/>
                  </w:r>
                  <w:r>
                    <w:rPr>
                      <w:position w:val="6"/>
                    </w:rPr>
                    <w:t>р  </w:t>
                  </w:r>
                  <w:r>
                    <w:rPr>
                      <w:position w:val="3"/>
                    </w:rPr>
                    <w:t>с</w:t>
                    <w:tab/>
                  </w:r>
                  <w:r>
                    <w:rPr>
                      <w:position w:val="7"/>
                    </w:rPr>
                    <w:t>р </w:t>
                  </w:r>
                  <w:r>
                    <w:rPr>
                      <w:spacing w:val="10"/>
                      <w:position w:val="7"/>
                    </w:rPr>
                    <w:t> </w:t>
                  </w:r>
                  <w:r>
                    <w:rPr>
                      <w:position w:val="5"/>
                    </w:rPr>
                    <w:t>3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87" w:val="left" w:leader="none"/>
                      <w:tab w:pos="1323" w:val="left" w:leader="none"/>
                      <w:tab w:pos="2105" w:val="left" w:leader="none"/>
                      <w:tab w:pos="3031" w:val="left" w:leader="none"/>
                      <w:tab w:pos="4701" w:val="left" w:leader="none"/>
                    </w:tabs>
                    <w:spacing w:line="160" w:lineRule="atLeast"/>
                    <w:ind w:right="1625"/>
                    <w:jc w:val="right"/>
                  </w:pPr>
                  <w:r>
                    <w:rPr>
                      <w:w w:val="95"/>
                    </w:rPr>
                    <w:t>С</w:t>
                    <w:tab/>
                  </w:r>
                  <w:r>
                    <w:rPr>
                      <w:w w:val="95"/>
                      <w:position w:val="1"/>
                    </w:rPr>
                    <w:t>/</w:t>
                    <w:tab/>
                  </w:r>
                  <w:r>
                    <w:rPr>
                      <w:position w:val="4"/>
                    </w:rPr>
                    <w:t>о </w:t>
                  </w:r>
                  <w:r>
                    <w:rPr>
                      <w:spacing w:val="10"/>
                      <w:position w:val="4"/>
                    </w:rPr>
                    <w:t> </w:t>
                  </w:r>
                  <w:r>
                    <w:rPr>
                      <w:position w:val="-2"/>
                    </w:rPr>
                    <w:t>к</w:t>
                    <w:tab/>
                  </w:r>
                  <w:r>
                    <w:rPr>
                      <w:position w:val="3"/>
                    </w:rPr>
                    <w:t>е </w:t>
                  </w:r>
                  <w:r>
                    <w:rPr>
                      <w:spacing w:val="10"/>
                      <w:position w:val="3"/>
                    </w:rPr>
                    <w:t> </w:t>
                  </w:r>
                  <w:r>
                    <w:rPr>
                      <w:position w:val="2"/>
                    </w:rPr>
                    <w:t>'м</w:t>
                    <w:tab/>
                  </w:r>
                  <w:r>
                    <w:rPr>
                      <w:position w:val="-1"/>
                    </w:rPr>
                    <w:t>ч</w:t>
                    <w:tab/>
                  </w:r>
                  <w:r>
                    <w:rPr>
                      <w:position w:val="2"/>
                    </w:rPr>
                    <w:t>і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0194" w:val="left" w:leader="none"/>
                      <w:tab w:pos="11082" w:val="left" w:leader="none"/>
                      <w:tab w:pos="11518" w:val="left" w:leader="none"/>
                      <w:tab w:pos="12300" w:val="left" w:leader="none"/>
                      <w:tab w:pos="13226" w:val="left" w:leader="none"/>
                      <w:tab w:pos="16048" w:val="left" w:leader="none"/>
                    </w:tabs>
                    <w:spacing w:line="66" w:lineRule="atLeast"/>
                    <w:ind w:left="790" w:right="0"/>
                    <w:jc w:val="left"/>
                  </w:pPr>
                  <w:r>
                    <w:rPr>
                      <w:position w:val="1"/>
                    </w:rPr>
                    <w:t>я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-2"/>
                    </w:rPr>
                    <w:t>р</w:t>
                    <w:tab/>
                  </w:r>
                  <w:r>
                    <w:rPr>
                      <w:w w:val="95"/>
                      <w:position w:val="-7"/>
                    </w:rPr>
                    <w:t>Іа</w:t>
                    <w:tab/>
                  </w:r>
                  <w:r>
                    <w:rPr>
                      <w:w w:val="95"/>
                    </w:rPr>
                    <w:t>к</w:t>
                    <w:tab/>
                  </w:r>
                  <w:r>
                    <w:rPr>
                      <w:position w:val="4"/>
                    </w:rPr>
                    <w:t>з </w:t>
                  </w:r>
                  <w:r>
                    <w:rPr>
                      <w:spacing w:val="10"/>
                      <w:position w:val="4"/>
                    </w:rPr>
                    <w:t> </w:t>
                  </w:r>
                  <w:r>
                    <w:rPr>
                      <w:position w:val="5"/>
                    </w:rPr>
                    <w:t>к</w:t>
                    <w:tab/>
                  </w:r>
                  <w:r>
                    <w:rPr/>
                    <w:t>б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1"/>
                    </w:rPr>
                    <w:t>а/</w:t>
                    <w:tab/>
                  </w:r>
                  <w:r>
                    <w:rPr>
                      <w:position w:val="-1"/>
                    </w:rPr>
                    <w:t>н</w:t>
                    <w:tab/>
                  </w:r>
                  <w:r>
                    <w:rPr/>
                    <w:t>м</w:t>
                  </w:r>
                </w:p>
                <w:p>
                  <w:pPr>
                    <w:pStyle w:val="BodyText"/>
                    <w:tabs>
                      <w:tab w:pos="1141" w:val="left" w:leader="none"/>
                    </w:tabs>
                    <w:spacing w:line="260" w:lineRule="atLeast"/>
                    <w:ind w:right="761"/>
                    <w:jc w:val="right"/>
                  </w:pPr>
                  <w:r>
                    <w:rPr>
                      <w:w w:val="95"/>
                    </w:rPr>
                    <w:t>т</w:t>
                    <w:tab/>
                  </w:r>
                  <w:r>
                    <w:rPr/>
                    <w:t>т</w:t>
                  </w:r>
                </w:p>
                <w:p>
                  <w:pPr>
                    <w:pStyle w:val="BodyText"/>
                    <w:spacing w:line="57" w:lineRule="atLeast"/>
                    <w:ind w:left="973" w:right="0"/>
                    <w:jc w:val="center"/>
                  </w:pPr>
                  <w:r>
                    <w:rPr/>
                    <w:t>ц</w:t>
                  </w:r>
                </w:p>
                <w:p>
                  <w:pPr>
                    <w:pStyle w:val="BodyText"/>
                    <w:tabs>
                      <w:tab w:pos="12300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63" w:lineRule="atLeast"/>
                    <w:ind w:left="790" w:right="0"/>
                    <w:jc w:val="left"/>
                  </w:pPr>
                  <w:r>
                    <w:rPr>
                      <w:position w:val="-2"/>
                    </w:rPr>
                    <w:t>ц </w:t>
                  </w:r>
                  <w:r>
                    <w:rPr>
                      <w:spacing w:val="6"/>
                      <w:position w:val="-2"/>
                    </w:rPr>
                    <w:t> </w:t>
                  </w:r>
                  <w:r>
                    <w:rPr>
                      <w:position w:val="-6"/>
                    </w:rPr>
                    <w:t>о</w:t>
                    <w:tab/>
                  </w:r>
                  <w:r>
                    <w:rPr>
                      <w:position w:val="-1"/>
                    </w:rPr>
                    <w:t>о 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2"/>
                    </w:rPr>
                    <w:t>&amp;</w:t>
                    <w:tab/>
                  </w:r>
                  <w:r>
                    <w:rPr>
                      <w:position w:val="-4"/>
                    </w:rPr>
                    <w:t>а</w:t>
                    <w:tab/>
                  </w:r>
                  <w:r>
                    <w:rPr/>
                    <w:t>н  ї</w:t>
                    <w:tab/>
                    <w:t>н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0"/>
                    </w:rPr>
                    <w:t>/</w:t>
                  </w:r>
                  <w:r>
                    <w:rPr/>
                  </w:r>
                </w:p>
                <w:p>
                  <w:pPr>
                    <w:pStyle w:val="BodyText"/>
                    <w:spacing w:line="147" w:lineRule="atLeast"/>
                    <w:ind w:left="973" w:right="0"/>
                    <w:jc w:val="center"/>
                  </w:pPr>
                  <w:r>
                    <w:rPr/>
                    <w:t>е</w:t>
                  </w:r>
                </w:p>
                <w:p>
                  <w:pPr>
                    <w:pStyle w:val="BodyText"/>
                    <w:tabs>
                      <w:tab w:pos="8748" w:val="left" w:leader="none"/>
                      <w:tab w:pos="10194" w:val="left" w:leader="none"/>
                      <w:tab w:pos="11082" w:val="left" w:leader="none"/>
                      <w:tab w:pos="11518" w:val="left" w:leader="none"/>
                      <w:tab w:pos="12300" w:val="left" w:leader="none"/>
                      <w:tab w:pos="13510" w:val="left" w:leader="none"/>
                      <w:tab w:pos="14618" w:val="left" w:leader="none"/>
                      <w:tab w:pos="15760" w:val="left" w:leader="none"/>
                    </w:tabs>
                    <w:spacing w:line="2" w:lineRule="atLeast"/>
                    <w:ind w:left="790" w:right="0"/>
                    <w:jc w:val="left"/>
                  </w:pPr>
                  <w:r>
                    <w:rPr>
                      <w:position w:val="0"/>
                    </w:rPr>
                    <w:t>я</w:t>
                    <w:tab/>
                  </w:r>
                  <w:r>
                    <w:rPr>
                      <w:position w:val="-1"/>
                    </w:rPr>
                    <w:t>л</w:t>
                    <w:tab/>
                  </w:r>
                  <w:r>
                    <w:rPr>
                      <w:position w:val="1"/>
                    </w:rPr>
                    <w:t>Г</w:t>
                    <w:tab/>
                    <w:t>,</w:t>
                    <w:tab/>
                  </w:r>
                  <w:r>
                    <w:rPr>
                      <w:position w:val="-1"/>
                    </w:rPr>
                    <w:t>а 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а</w:t>
                    <w:tab/>
                  </w:r>
                  <w:r>
                    <w:rPr>
                      <w:position w:val="0"/>
                    </w:rPr>
                    <w:t>В </w:t>
                  </w:r>
                  <w:r>
                    <w:rPr>
                      <w:spacing w:val="10"/>
                      <w:position w:val="0"/>
                    </w:rPr>
                    <w:t> </w:t>
                  </w:r>
                  <w:r>
                    <w:rPr>
                      <w:position w:val="0"/>
                    </w:rPr>
                    <w:t>к</w:t>
                    <w:tab/>
                  </w:r>
                  <w:r>
                    <w:rPr>
                      <w:w w:val="95"/>
                      <w:position w:val="1"/>
                    </w:rPr>
                    <w:t>к</w:t>
                    <w:tab/>
                  </w:r>
                  <w:r>
                    <w:rPr>
                      <w:position w:val="1"/>
                    </w:rPr>
                    <w:t>е  </w:t>
                  </w:r>
                  <w:r>
                    <w:rPr/>
                    <w:t>о</w:t>
                    <w:tab/>
                  </w:r>
                  <w:r>
                    <w:rPr>
                      <w:position w:val="1"/>
                    </w:rPr>
                    <w:t>е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2"/>
                    </w:rPr>
                    <w:t>г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748" w:val="left" w:leader="none"/>
                      <w:tab w:pos="11082" w:val="left" w:leader="none"/>
                      <w:tab w:pos="11518" w:val="left" w:leader="none"/>
                      <w:tab w:pos="12588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9" w:lineRule="exact"/>
                    <w:ind w:left="8748" w:right="0" w:hanging="7958"/>
                    <w:jc w:val="left"/>
                  </w:pPr>
                  <w:r>
                    <w:rPr>
                      <w:position w:val="1"/>
                    </w:rPr>
                    <w:t>с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5"/>
                    </w:rPr>
                    <w:t>б</w:t>
                    <w:tab/>
                  </w:r>
                  <w:r>
                    <w:rPr/>
                    <w:t>г</w:t>
                    <w:tab/>
                  </w:r>
                  <w:r>
                    <w:rPr>
                      <w:position w:val="3"/>
                    </w:rPr>
                    <w:t>а</w:t>
                    <w:tab/>
                  </w:r>
                  <w:r>
                    <w:rPr>
                      <w:position w:val="1"/>
                    </w:rPr>
                    <w:t>т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ч</w:t>
                    <w:tab/>
                  </w:r>
                  <w:r>
                    <w:rPr>
                      <w:w w:val="95"/>
                      <w:position w:val="2"/>
                    </w:rPr>
                    <w:t>к</w:t>
                    <w:tab/>
                  </w:r>
                  <w:r>
                    <w:rPr>
                      <w:position w:val="6"/>
                    </w:rPr>
                    <w:t>х</w:t>
                    <w:tab/>
                  </w:r>
                  <w:r>
                    <w:rPr/>
                    <w:t>ц  </w:t>
                  </w:r>
                  <w:r>
                    <w:rPr>
                      <w:position w:val="2"/>
                    </w:rPr>
                    <w:t>в</w:t>
                    <w:tab/>
                  </w:r>
                  <w:r>
                    <w:rPr/>
                    <w:t>ц</w:t>
                  </w:r>
                </w:p>
                <w:p>
                  <w:pPr>
                    <w:pStyle w:val="BodyText"/>
                    <w:tabs>
                      <w:tab w:pos="13510" w:val="left" w:leader="none"/>
                      <w:tab w:pos="14618" w:val="left" w:leader="none"/>
                      <w:tab w:pos="15760" w:val="left" w:leader="none"/>
                    </w:tabs>
                    <w:spacing w:line="12" w:lineRule="atLeast"/>
                    <w:ind w:left="8748" w:right="0"/>
                    <w:jc w:val="left"/>
                  </w:pPr>
                  <w:r>
                    <w:rPr>
                      <w:position w:val="41"/>
                    </w:rPr>
                    <w:t>у</w:t>
                    <w:tab/>
                  </w:r>
                  <w:r>
                    <w:rPr>
                      <w:w w:val="95"/>
                    </w:rPr>
                    <w:t>домішо</w:t>
                    <w:tab/>
                  </w:r>
                  <w:r>
                    <w:rPr>
                      <w:position w:val="40"/>
                    </w:rPr>
                    <w:t>н</w:t>
                  </w:r>
                  <w:r>
                    <w:rPr>
                      <w:spacing w:val="53"/>
                      <w:position w:val="40"/>
                    </w:rPr>
                    <w:t> </w:t>
                  </w:r>
                  <w:r>
                    <w:rPr>
                      <w:position w:val="42"/>
                    </w:rPr>
                    <w:t>о</w:t>
                    <w:tab/>
                  </w:r>
                  <w:r>
                    <w:rPr>
                      <w:position w:val="39"/>
                    </w:rPr>
                    <w:t>н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199" w:val="left" w:leader="none"/>
                      <w:tab w:pos="10194" w:val="left" w:leader="none"/>
                      <w:tab w:pos="11082" w:val="left" w:leader="none"/>
                      <w:tab w:pos="11518" w:val="left" w:leader="none"/>
                      <w:tab w:pos="13226" w:val="left" w:leader="none"/>
                    </w:tabs>
                    <w:spacing w:line="520" w:lineRule="atLeast"/>
                    <w:ind w:left="790" w:right="0"/>
                    <w:jc w:val="left"/>
                  </w:pPr>
                  <w:r>
                    <w:rPr/>
                    <w:t>і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position w:val="-3"/>
                    </w:rPr>
                    <w:t>д</w:t>
                    <w:tab/>
                  </w:r>
                  <w:r>
                    <w:rPr>
                      <w:rFonts w:ascii="Times New Roman" w:hAnsi="Times New Roman"/>
                      <w:position w:val="1"/>
                    </w:rPr>
                    <w:t>3</w:t>
                    <w:tab/>
                  </w:r>
                  <w:r>
                    <w:rPr>
                      <w:position w:val="1"/>
                    </w:rPr>
                    <w:t>М</w:t>
                    <w:tab/>
                  </w:r>
                  <w:r>
                    <w:rPr>
                      <w:position w:val="-3"/>
                    </w:rPr>
                    <w:t>н</w:t>
                    <w:tab/>
                  </w:r>
                  <w:r>
                    <w:rPr>
                      <w:position w:val="-4"/>
                    </w:rPr>
                    <w:t>о </w:t>
                  </w:r>
                  <w:r>
                    <w:rPr>
                      <w:spacing w:val="10"/>
                      <w:position w:val="-4"/>
                    </w:rPr>
                    <w:t> </w:t>
                  </w:r>
                  <w:r>
                    <w:rPr>
                      <w:position w:val="-6"/>
                    </w:rPr>
                    <w:t>ж</w:t>
                    <w:tab/>
                  </w:r>
                  <w:r>
                    <w:rPr/>
                    <w:t>е</w:t>
                  </w:r>
                </w:p>
                <w:p>
                  <w:pPr>
                    <w:pStyle w:val="BodyText"/>
                    <w:tabs>
                      <w:tab w:pos="8748" w:val="left" w:leader="none"/>
                      <w:tab w:pos="9928" w:val="left" w:leader="none"/>
                      <w:tab w:pos="11082" w:val="left" w:leader="none"/>
                      <w:tab w:pos="11518" w:val="left" w:leader="none"/>
                      <w:tab w:pos="12300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17" w:lineRule="atLeast"/>
                    <w:ind w:left="1074" w:right="0" w:hanging="284"/>
                    <w:jc w:val="left"/>
                  </w:pPr>
                  <w:r>
                    <w:rPr>
                      <w:position w:val="3"/>
                    </w:rPr>
                    <w:t>м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position w:val="7"/>
                    </w:rPr>
                    <w:t>і</w:t>
                    <w:tab/>
                  </w:r>
                  <w:r>
                    <w:rPr>
                      <w:w w:val="95"/>
                    </w:rPr>
                    <w:t>в</w:t>
                    <w:tab/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41"/>
                      <w:position w:val="1"/>
                    </w:rPr>
                    <w:t> </w:t>
                  </w:r>
                  <w:r>
                    <w:rPr>
                      <w:position w:val="6"/>
                    </w:rPr>
                    <w:t>4</w:t>
                    <w:tab/>
                  </w:r>
                  <w:r>
                    <w:rPr>
                      <w:position w:val="1"/>
                    </w:rPr>
                    <w:t>и</w:t>
                    <w:tab/>
                  </w:r>
                  <w:r>
                    <w:rPr>
                      <w:position w:val="2"/>
                    </w:rPr>
                    <w:t>л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0"/>
                    </w:rPr>
                    <w:t>и</w:t>
                    <w:tab/>
                  </w:r>
                  <w:r>
                    <w:rPr>
                      <w:position w:val="4"/>
                    </w:rPr>
                    <w:t>о</w:t>
                    <w:tab/>
                  </w:r>
                  <w:r>
                    <w:rPr>
                      <w:position w:val="2"/>
                    </w:rPr>
                    <w:t>м</w:t>
                    <w:tab/>
                  </w:r>
                  <w:r>
                    <w:rPr>
                      <w:position w:val="-2"/>
                    </w:rPr>
                    <w:t>о  </w:t>
                  </w:r>
                  <w:r>
                    <w:rPr/>
                    <w:t>н</w:t>
                    <w:tab/>
                  </w:r>
                  <w:r>
                    <w:rPr>
                      <w:position w:val="-2"/>
                    </w:rPr>
                    <w:t>о </w:t>
                  </w:r>
                  <w:r>
                    <w:rPr>
                      <w:spacing w:val="10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ю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545" w:val="left" w:leader="none"/>
                      <w:tab w:pos="6119" w:val="left" w:leader="none"/>
                      <w:tab w:pos="8853" w:val="left" w:leader="none"/>
                      <w:tab w:pos="10007" w:val="left" w:leader="none"/>
                      <w:tab w:pos="10443" w:val="left" w:leader="none"/>
                      <w:tab w:pos="11225" w:val="left" w:leader="none"/>
                      <w:tab w:pos="13821" w:val="left" w:leader="none"/>
                    </w:tabs>
                    <w:spacing w:line="123" w:lineRule="atLeast"/>
                    <w:ind w:right="1625"/>
                    <w:jc w:val="right"/>
                  </w:pPr>
                  <w:r>
                    <w:rPr>
                      <w:w w:val="95"/>
                      <w:position w:val="3"/>
                    </w:rPr>
                    <w:t>в</w:t>
                    <w:tab/>
                  </w:r>
                  <w:r>
                    <w:rPr>
                      <w:w w:val="95"/>
                      <w:position w:val="-2"/>
                    </w:rPr>
                    <w:t>н</w:t>
                    <w:tab/>
                  </w:r>
                  <w:r>
                    <w:rPr>
                      <w:rFonts w:ascii="Franklin Gothic Heavy" w:hAnsi="Franklin Gothic Heavy"/>
                      <w:b/>
                      <w:spacing w:val="-12"/>
                      <w:sz w:val="11"/>
                    </w:rPr>
                    <w:t>С</w:t>
                  </w:r>
                  <w:r>
                    <w:rPr>
                      <w:rFonts w:ascii="Franklin Gothic Heavy" w:hAnsi="Franklin Gothic Heavy"/>
                      <w:b/>
                      <w:spacing w:val="-11"/>
                      <w:sz w:val="11"/>
                    </w:rPr>
                    <w:t>О</w:t>
                    <w:tab/>
                  </w:r>
                  <w:r>
                    <w:rPr>
                      <w:position w:val="-1"/>
                    </w:rPr>
                    <w:t>с</w:t>
                  </w:r>
                  <w:r>
                    <w:rPr>
                      <w:spacing w:val="41"/>
                      <w:position w:val="-1"/>
                    </w:rPr>
                    <w:t> </w:t>
                  </w:r>
                  <w:r>
                    <w:rPr/>
                    <w:t>^</w:t>
                    <w:tab/>
                  </w:r>
                  <w:r>
                    <w:rPr>
                      <w:position w:val="-2"/>
                    </w:rPr>
                    <w:t>т</w:t>
                    <w:tab/>
                    <w:t>п </w:t>
                  </w:r>
                  <w:r>
                    <w:rPr>
                      <w:spacing w:val="10"/>
                      <w:position w:val="-2"/>
                    </w:rPr>
                    <w:t> </w:t>
                  </w:r>
                  <w:r>
                    <w:rPr>
                      <w:position w:val="-5"/>
                    </w:rPr>
                    <w:t>н</w:t>
                    <w:tab/>
                  </w:r>
                  <w:r>
                    <w:rPr/>
                    <w:t>л</w:t>
                    <w:tab/>
                  </w:r>
                  <w:r>
                    <w:rPr>
                      <w:position w:val="-4"/>
                    </w:rPr>
                    <w:t>а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683" w:val="left" w:leader="none"/>
                      <w:tab w:pos="2559" w:val="left" w:leader="none"/>
                      <w:tab w:pos="5307" w:val="left" w:leader="none"/>
                      <w:tab w:pos="6461" w:val="left" w:leader="none"/>
                      <w:tab w:pos="6897" w:val="left" w:leader="none"/>
                      <w:tab w:pos="7679" w:val="left" w:leader="none"/>
                      <w:tab w:pos="8605" w:val="left" w:leader="none"/>
                      <w:tab w:pos="9997" w:val="left" w:leader="none"/>
                      <w:tab w:pos="11139" w:val="left" w:leader="none"/>
                    </w:tabs>
                    <w:spacing w:line="27" w:lineRule="atLeast"/>
                    <w:ind w:right="473"/>
                    <w:jc w:val="right"/>
                  </w:pPr>
                  <w:r>
                    <w:rPr>
                      <w:position w:val="1"/>
                    </w:rPr>
                    <w:t>а</w:t>
                    <w:tab/>
                  </w:r>
                  <w:r>
                    <w:rPr>
                      <w:position w:val="2"/>
                    </w:rPr>
                    <w:t>и</w:t>
                    <w:tab/>
                  </w:r>
                  <w:r>
                    <w:rPr>
                      <w:w w:val="95"/>
                    </w:rPr>
                    <w:t>+</w:t>
                    <w:tab/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41"/>
                      <w:position w:val="1"/>
                    </w:rPr>
                    <w:t> </w:t>
                  </w:r>
                  <w:r>
                    <w:rPr>
                      <w:position w:val="2"/>
                    </w:rPr>
                    <w:t>р</w:t>
                    <w:tab/>
                  </w:r>
                  <w:r>
                    <w:rPr>
                      <w:w w:val="95"/>
                      <w:position w:val="2"/>
                    </w:rPr>
                    <w:t>с</w:t>
                    <w:tab/>
                  </w:r>
                  <w:r>
                    <w:rPr>
                      <w:position w:val="1"/>
                    </w:rPr>
                    <w:t>е</w:t>
                    <w:tab/>
                  </w:r>
                  <w:r>
                    <w:rPr>
                      <w:position w:val="6"/>
                    </w:rPr>
                    <w:t>с</w:t>
                    <w:tab/>
                  </w:r>
                  <w:r>
                    <w:rPr>
                      <w:position w:val="-2"/>
                    </w:rPr>
                    <w:t>а</w:t>
                    <w:tab/>
                  </w:r>
                  <w:r>
                    <w:rPr>
                      <w:position w:val="6"/>
                    </w:rPr>
                    <w:t>к  </w:t>
                  </w:r>
                  <w:r>
                    <w:rPr/>
                    <w:t>т</w:t>
                    <w:tab/>
                  </w:r>
                  <w:r>
                    <w:rPr>
                      <w:position w:val="6"/>
                    </w:rPr>
                    <w:t>к </w:t>
                  </w:r>
                  <w:r>
                    <w:rPr>
                      <w:spacing w:val="10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н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818" w:val="left" w:leader="none"/>
                      <w:tab w:pos="4620" w:val="left" w:leader="none"/>
                      <w:tab w:pos="5436" w:val="left" w:leader="none"/>
                      <w:tab w:pos="6304" w:val="left" w:leader="none"/>
                      <w:tab w:pos="9928" w:val="left" w:leader="none"/>
                      <w:tab w:pos="11082" w:val="left" w:leader="none"/>
                      <w:tab w:pos="11518" w:val="left" w:leader="none"/>
                      <w:tab w:pos="12300" w:val="left" w:leader="none"/>
                      <w:tab w:pos="13226" w:val="left" w:leader="none"/>
                      <w:tab w:pos="16048" w:val="left" w:leader="none"/>
                    </w:tabs>
                    <w:spacing w:line="144" w:lineRule="atLeast"/>
                    <w:ind w:left="7196" w:right="0" w:hanging="6406"/>
                    <w:jc w:val="left"/>
                  </w:pPr>
                  <w:r>
                    <w:rPr>
                      <w:w w:val="95"/>
                    </w:rPr>
                    <w:t>о</w:t>
                    <w:tab/>
                  </w:r>
                  <w:r>
                    <w:rPr>
                      <w:w w:val="95"/>
                      <w:position w:val="0"/>
                    </w:rPr>
                    <w:t>н</w:t>
                    <w:tab/>
                  </w:r>
                  <w:r>
                    <w:rPr>
                      <w:position w:val="-2"/>
                    </w:rPr>
                    <w:t>т</w:t>
                    <w:tab/>
                  </w:r>
                  <w:r>
                    <w:rPr>
                      <w:w w:val="95"/>
                      <w:position w:val="2"/>
                    </w:rPr>
                    <w:t>н</w:t>
                    <w:tab/>
                  </w:r>
                  <w:r>
                    <w:rPr>
                      <w:position w:val="-3"/>
                    </w:rPr>
                    <w:t>н</w:t>
                    <w:tab/>
                    <w:t>р</w:t>
                  </w:r>
                  <w:r>
                    <w:rPr>
                      <w:spacing w:val="41"/>
                      <w:position w:val="-3"/>
                    </w:rPr>
                    <w:t> </w:t>
                  </w:r>
                  <w:r>
                    <w:rPr>
                      <w:position w:val="2"/>
                    </w:rPr>
                    <w:t>(</w:t>
                    <w:tab/>
                  </w:r>
                  <w:r>
                    <w:rPr>
                      <w:position w:val="-2"/>
                    </w:rPr>
                    <w:t>у</w:t>
                    <w:tab/>
                  </w:r>
                  <w:r>
                    <w:rPr>
                      <w:w w:val="95"/>
                      <w:position w:val="-1"/>
                    </w:rPr>
                    <w:t>т</w:t>
                    <w:tab/>
                  </w:r>
                  <w:r>
                    <w:rPr>
                      <w:position w:val="1"/>
                    </w:rPr>
                    <w:t>и</w:t>
                    <w:tab/>
                  </w:r>
                  <w:r>
                    <w:rPr>
                      <w:w w:val="95"/>
                      <w:position w:val="-4"/>
                    </w:rPr>
                    <w:t>с</w:t>
                    <w:tab/>
                  </w:r>
                  <w:r>
                    <w:rPr/>
                    <w:t>д</w:t>
                  </w:r>
                </w:p>
                <w:p>
                  <w:pPr>
                    <w:pStyle w:val="BodyText"/>
                    <w:tabs>
                      <w:tab w:pos="2306" w:val="left" w:leader="none"/>
                      <w:tab w:pos="7700" w:val="left" w:leader="none"/>
                    </w:tabs>
                    <w:spacing w:line="134" w:lineRule="atLeast"/>
                    <w:ind w:right="1625"/>
                    <w:jc w:val="right"/>
                  </w:pPr>
                  <w:r>
                    <w:rPr>
                      <w:rFonts w:ascii="Times New Roman" w:hAnsi="Times New Roman"/>
                      <w:w w:val="95"/>
                      <w:position w:val="1"/>
                    </w:rPr>
                    <w:t>І</w:t>
                    <w:tab/>
                  </w:r>
                  <w:r>
                    <w:rPr>
                      <w:w w:val="95"/>
                    </w:rPr>
                    <w:t>ь</w:t>
                    <w:tab/>
                  </w:r>
                  <w:r>
                    <w:rPr>
                      <w:position w:val="1"/>
                    </w:rPr>
                    <w:t>п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224" w:val="left" w:leader="none"/>
                      <w:tab w:pos="3818" w:val="left" w:leader="none"/>
                      <w:tab w:pos="4620" w:val="left" w:leader="none"/>
                      <w:tab w:pos="5436" w:val="left" w:leader="none"/>
                      <w:tab w:pos="10194" w:val="left" w:leader="none"/>
                      <w:tab w:pos="11082" w:val="left" w:leader="none"/>
                      <w:tab w:pos="12300" w:val="left" w:leader="none"/>
                      <w:tab w:pos="13226" w:val="left" w:leader="none"/>
                      <w:tab w:pos="14618" w:val="left" w:leader="none"/>
                      <w:tab w:pos="16048" w:val="left" w:leader="none"/>
                    </w:tabs>
                    <w:spacing w:line="142" w:lineRule="atLeast"/>
                    <w:ind w:left="8748" w:right="0" w:hanging="7958"/>
                    <w:jc w:val="left"/>
                  </w:pPr>
                  <w:r>
                    <w:rPr>
                      <w:position w:val="3"/>
                    </w:rPr>
                    <w:t>л</w:t>
                    <w:tab/>
                  </w:r>
                  <w:r>
                    <w:rPr>
                      <w:w w:val="95"/>
                    </w:rPr>
                    <w:t>н</w:t>
                    <w:tab/>
                  </w:r>
                  <w:r>
                    <w:rPr>
                      <w:position w:val="1"/>
                    </w:rPr>
                    <w:t>а</w:t>
                    <w:tab/>
                  </w:r>
                  <w:r>
                    <w:rPr>
                      <w:position w:val="0"/>
                    </w:rPr>
                    <w:t>у</w:t>
                    <w:tab/>
                  </w:r>
                  <w:r>
                    <w:rPr>
                      <w:position w:val="3"/>
                    </w:rPr>
                    <w:t>а</w:t>
                    <w:tab/>
                  </w:r>
                  <w:r>
                    <w:rPr>
                      <w:position w:val="2"/>
                    </w:rPr>
                    <w:t>и</w:t>
                    <w:tab/>
                  </w:r>
                  <w:r>
                    <w:rPr>
                      <w:w w:val="95"/>
                    </w:rPr>
                    <w:t>г</w:t>
                    <w:tab/>
                  </w:r>
                  <w:r>
                    <w:rPr>
                      <w:w w:val="95"/>
                      <w:position w:val="5"/>
                    </w:rPr>
                    <w:t>ч</w:t>
                    <w:tab/>
                  </w:r>
                  <w:r>
                    <w:rPr>
                      <w:position w:val="0"/>
                    </w:rPr>
                    <w:t>а</w:t>
                    <w:tab/>
                  </w:r>
                  <w:r>
                    <w:rPr>
                      <w:position w:val="-1"/>
                    </w:rPr>
                    <w:t>а</w:t>
                    <w:tab/>
                  </w:r>
                  <w:r>
                    <w:rPr>
                      <w:position w:val="2"/>
                    </w:rPr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spacing w:line="165" w:lineRule="atLeast"/>
                    <w:ind w:left="973" w:right="0"/>
                    <w:jc w:val="center"/>
                  </w:pPr>
                  <w:r>
                    <w:rPr/>
                    <w:t>д</w:t>
                  </w:r>
                </w:p>
                <w:p>
                  <w:pPr>
                    <w:pStyle w:val="BodyText"/>
                    <w:tabs>
                      <w:tab w:pos="9455" w:val="left" w:leader="none"/>
                    </w:tabs>
                    <w:spacing w:line="73" w:lineRule="atLeast"/>
                    <w:ind w:right="761"/>
                    <w:jc w:val="right"/>
                  </w:pPr>
                  <w:r>
                    <w:rPr/>
                    <w:t>а</w:t>
                    <w:tab/>
                    <w:t>а</w:t>
                  </w:r>
                </w:p>
                <w:p>
                  <w:pPr>
                    <w:pStyle w:val="BodyText"/>
                    <w:tabs>
                      <w:tab w:pos="2224" w:val="left" w:leader="none"/>
                      <w:tab w:pos="3818" w:val="left" w:leader="none"/>
                      <w:tab w:pos="4620" w:val="left" w:leader="none"/>
                      <w:tab w:pos="5436" w:val="left" w:leader="none"/>
                      <w:tab w:pos="6304" w:val="left" w:leader="none"/>
                      <w:tab w:pos="7195" w:val="left" w:leader="none"/>
                      <w:tab w:pos="8748" w:val="left" w:leader="none"/>
                      <w:tab w:pos="9502" w:val="left" w:leader="none"/>
                      <w:tab w:pos="10194" w:val="left" w:leader="none"/>
                      <w:tab w:pos="13226" w:val="left" w:leader="none"/>
                      <w:tab w:pos="14618" w:val="left" w:leader="none"/>
                      <w:tab w:pos="15760" w:val="left" w:leader="none"/>
                    </w:tabs>
                    <w:spacing w:line="26" w:lineRule="atLeast"/>
                    <w:ind w:left="790" w:right="0"/>
                    <w:jc w:val="left"/>
                  </w:pPr>
                  <w:r>
                    <w:rPr>
                      <w:position w:val="6"/>
                    </w:rPr>
                    <w:t>с</w:t>
                    <w:tab/>
                  </w:r>
                  <w:r>
                    <w:rPr>
                      <w:w w:val="95"/>
                      <w:position w:val="1"/>
                    </w:rPr>
                    <w:t>а</w:t>
                    <w:tab/>
                    <w:t>п</w:t>
                    <w:tab/>
                  </w:r>
                  <w:r>
                    <w:rPr/>
                    <w:t>Б</w:t>
                    <w:tab/>
                  </w:r>
                  <w:r>
                    <w:rPr>
                      <w:position w:val="6"/>
                    </w:rPr>
                    <w:t>т</w:t>
                    <w:tab/>
                  </w:r>
                  <w:r>
                    <w:rPr>
                      <w:position w:val="1"/>
                    </w:rPr>
                    <w:t>т</w:t>
                    <w:tab/>
                  </w:r>
                  <w:r>
                    <w:rPr>
                      <w:rFonts w:ascii="Franklin Gothic Heavy" w:hAnsi="Franklin Gothic Heavy"/>
                      <w:b/>
                      <w:w w:val="95"/>
                      <w:position w:val="7"/>
                      <w:sz w:val="11"/>
                    </w:rPr>
                    <w:t>Я</w:t>
                    <w:tab/>
                  </w:r>
                  <w:r>
                    <w:rPr>
                      <w:position w:val="4"/>
                    </w:rPr>
                    <w:t>и</w:t>
                    <w:tab/>
                  </w:r>
                  <w:r>
                    <w:rPr>
                      <w:position w:val="5"/>
                    </w:rPr>
                    <w:t>н</w:t>
                    <w:tab/>
                    <w:t>г</w:t>
                    <w:tab/>
                  </w:r>
                  <w:r>
                    <w:rPr/>
                    <w:t>м</w:t>
                    <w:tab/>
                  </w:r>
                  <w:r>
                    <w:rPr>
                      <w:position w:val="1"/>
                    </w:rPr>
                    <w:t>в  </w:t>
                  </w:r>
                  <w:r>
                    <w:rPr>
                      <w:position w:val="7"/>
                    </w:rPr>
                    <w:t>а</w:t>
                    <w:tab/>
                  </w:r>
                  <w:r>
                    <w:rPr>
                      <w:position w:val="2"/>
                    </w:rPr>
                    <w:t>в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5"/>
                    </w:rPr>
                    <w:t>в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224" w:val="left" w:leader="none"/>
                      <w:tab w:pos="3036" w:val="left" w:leader="none"/>
                      <w:tab w:pos="5436" w:val="left" w:leader="none"/>
                      <w:tab w:pos="7195" w:val="left" w:leader="none"/>
                      <w:tab w:pos="7938" w:val="left" w:leader="none"/>
                      <w:tab w:pos="8748" w:val="left" w:leader="none"/>
                      <w:tab w:pos="9502" w:val="left" w:leader="none"/>
                      <w:tab w:pos="9928" w:val="left" w:leader="none"/>
                      <w:tab w:pos="14618" w:val="left" w:leader="none"/>
                      <w:tab w:pos="15760" w:val="left" w:leader="none"/>
                    </w:tabs>
                    <w:spacing w:line="106" w:lineRule="atLeast"/>
                    <w:ind w:left="790" w:right="0"/>
                    <w:jc w:val="left"/>
                  </w:pPr>
                  <w:r>
                    <w:rPr/>
                    <w:t>и</w:t>
                    <w:tab/>
                  </w:r>
                  <w:r>
                    <w:rPr>
                      <w:w w:val="95"/>
                      <w:position w:val="-3"/>
                    </w:rPr>
                    <w:t>т</w:t>
                    <w:tab/>
                  </w:r>
                  <w:r>
                    <w:rPr>
                      <w:w w:val="95"/>
                      <w:position w:val="0"/>
                    </w:rPr>
                    <w:t>н</w:t>
                    <w:tab/>
                  </w:r>
                  <w:r>
                    <w:rPr>
                      <w:position w:val="1"/>
                    </w:rPr>
                    <w:t>у</w:t>
                    <w:tab/>
                  </w:r>
                  <w:r>
                    <w:rPr>
                      <w:rFonts w:ascii="Franklin Gothic Heavy" w:hAnsi="Franklin Gothic Heavy"/>
                      <w:b/>
                      <w:w w:val="95"/>
                      <w:position w:val="1"/>
                      <w:sz w:val="11"/>
                    </w:rPr>
                    <w:t>о</w:t>
                    <w:tab/>
                  </w:r>
                  <w:r>
                    <w:rPr>
                      <w:position w:val="-2"/>
                    </w:rPr>
                    <w:t>т</w:t>
                    <w:tab/>
                  </w:r>
                  <w:r>
                    <w:rPr>
                      <w:w w:val="95"/>
                    </w:rPr>
                    <w:t>с</w:t>
                    <w:tab/>
                  </w:r>
                  <w:r>
                    <w:rPr>
                      <w:position w:val="0"/>
                    </w:rPr>
                    <w:t>е</w:t>
                    <w:tab/>
                  </w:r>
                  <w:r>
                    <w:rPr>
                      <w:position w:val="2"/>
                    </w:rPr>
                    <w:t>а</w:t>
                  </w:r>
                  <w:r>
                    <w:rPr>
                      <w:spacing w:val="41"/>
                      <w:position w:val="2"/>
                    </w:rPr>
                    <w:t> </w:t>
                  </w:r>
                  <w:r>
                    <w:rPr>
                      <w:position w:val="-1"/>
                    </w:rPr>
                    <w:t>о</w:t>
                    <w:tab/>
                  </w:r>
                  <w:r>
                    <w:rPr>
                      <w:position w:val="-3"/>
                    </w:rPr>
                    <w:t>о  </w:t>
                  </w:r>
                  <w:r>
                    <w:rPr>
                      <w:position w:val="2"/>
                    </w:rPr>
                    <w:t>к</w:t>
                    <w:tab/>
                  </w:r>
                  <w:r>
                    <w:rPr>
                      <w:position w:val="-3"/>
                    </w:rPr>
                    <w:t>о </w:t>
                  </w:r>
                  <w:r>
                    <w:rPr>
                      <w:spacing w:val="10"/>
                      <w:position w:val="-3"/>
                    </w:rPr>
                    <w:t> </w:t>
                  </w:r>
                  <w:r>
                    <w:rPr>
                      <w:position w:val="0"/>
                    </w:rPr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224" w:val="left" w:leader="none"/>
                      <w:tab w:pos="3036" w:val="left" w:leader="none"/>
                      <w:tab w:pos="3818" w:val="left" w:leader="none"/>
                      <w:tab w:pos="4620" w:val="left" w:leader="none"/>
                      <w:tab w:pos="5436" w:val="left" w:leader="none"/>
                      <w:tab w:pos="6304" w:val="left" w:leader="none"/>
                      <w:tab w:pos="7195" w:val="left" w:leader="none"/>
                      <w:tab w:pos="7938" w:val="left" w:leader="none"/>
                      <w:tab w:pos="8748" w:val="left" w:leader="none"/>
                      <w:tab w:pos="9502" w:val="left" w:leader="none"/>
                      <w:tab w:pos="9928" w:val="left" w:leader="none"/>
                      <w:tab w:pos="14618" w:val="left" w:leader="none"/>
                      <w:tab w:pos="15760" w:val="left" w:leader="none"/>
                    </w:tabs>
                    <w:spacing w:line="145" w:lineRule="atLeast"/>
                    <w:ind w:left="3818" w:right="0" w:hanging="3028"/>
                    <w:jc w:val="left"/>
                  </w:pPr>
                  <w:r>
                    <w:rPr/>
                    <w:t>Ч</w:t>
                    <w:tab/>
                  </w:r>
                  <w:r>
                    <w:rPr>
                      <w:w w:val="95"/>
                      <w:position w:val="-4"/>
                    </w:rPr>
                    <w:t>е</w:t>
                    <w:tab/>
                  </w:r>
                  <w:r>
                    <w:rPr>
                      <w:position w:val="-1"/>
                    </w:rPr>
                    <w:t>а</w:t>
                    <w:tab/>
                  </w:r>
                  <w:r>
                    <w:rPr>
                      <w:w w:val="95"/>
                      <w:position w:val="-6"/>
                    </w:rPr>
                    <w:t>р</w:t>
                    <w:tab/>
                    <w:t>о</w:t>
                    <w:tab/>
                  </w:r>
                  <w:r>
                    <w:rPr/>
                    <w:t>Б</w:t>
                    <w:tab/>
                  </w:r>
                  <w:r>
                    <w:rPr>
                      <w:position w:val="-6"/>
                    </w:rPr>
                    <w:t>е</w:t>
                    <w:tab/>
                  </w:r>
                  <w:r>
                    <w:rPr>
                      <w:rFonts w:ascii="Times New Roman" w:hAnsi="Times New Roman"/>
                      <w:spacing w:val="-42"/>
                      <w:position w:val="1"/>
                    </w:rPr>
                    <w:t>й</w:t>
                  </w:r>
                  <w:r>
                    <w:rPr>
                      <w:rFonts w:ascii="Times New Roman" w:hAnsi="Times New Roman"/>
                      <w:position w:val="1"/>
                    </w:rPr>
                    <w:t>й</w:t>
                    <w:tab/>
                  </w:r>
                  <w:r>
                    <w:rPr>
                      <w:w w:val="95"/>
                      <w:position w:val="-3"/>
                    </w:rPr>
                    <w:t>о</w:t>
                    <w:tab/>
                  </w:r>
                  <w:r>
                    <w:rPr>
                      <w:position w:val="1"/>
                    </w:rPr>
                    <w:t>к</w:t>
                    <w:tab/>
                  </w:r>
                  <w:r>
                    <w:rPr>
                      <w:w w:val="95"/>
                      <w:position w:val="0"/>
                    </w:rPr>
                    <w:t>с</w:t>
                    <w:tab/>
                  </w:r>
                  <w:r>
                    <w:rPr>
                      <w:position w:val="-3"/>
                    </w:rPr>
                    <w:t>ч</w:t>
                  </w:r>
                  <w:r>
                    <w:rPr>
                      <w:spacing w:val="41"/>
                      <w:position w:val="-3"/>
                    </w:rPr>
                    <w:t> </w:t>
                  </w:r>
                  <w:r>
                    <w:rPr>
                      <w:position w:val="-2"/>
                    </w:rPr>
                    <w:t>л</w:t>
                    <w:tab/>
                    <w:t>с  </w:t>
                  </w:r>
                  <w:r>
                    <w:rPr/>
                    <w:t>р</w:t>
                    <w:tab/>
                  </w:r>
                  <w:r>
                    <w:rPr>
                      <w:position w:val="-2"/>
                    </w:rPr>
                    <w:t>с </w:t>
                  </w:r>
                  <w:r>
                    <w:rPr>
                      <w:spacing w:val="10"/>
                      <w:position w:val="-2"/>
                    </w:rPr>
                    <w:t> </w:t>
                  </w:r>
                  <w:r>
                    <w:rPr/>
                    <w:t>к</w:t>
                  </w:r>
                </w:p>
                <w:p>
                  <w:pPr>
                    <w:pStyle w:val="BodyText"/>
                    <w:tabs>
                      <w:tab w:pos="4620" w:val="left" w:leader="none"/>
                      <w:tab w:pos="6304" w:val="left" w:leader="none"/>
                      <w:tab w:pos="9928" w:val="left" w:leader="none"/>
                    </w:tabs>
                    <w:spacing w:line="177" w:lineRule="atLeast"/>
                    <w:ind w:left="3818" w:right="0"/>
                    <w:jc w:val="left"/>
                  </w:pPr>
                  <w:r>
                    <w:rPr>
                      <w:w w:val="95"/>
                      <w:position w:val="1"/>
                    </w:rPr>
                    <w:t>о</w:t>
                    <w:tab/>
                  </w:r>
                  <w:r>
                    <w:rPr>
                      <w:position w:val="1"/>
                    </w:rPr>
                    <w:t>-</w:t>
                    <w:tab/>
                  </w:r>
                  <w:r>
                    <w:rPr>
                      <w:w w:val="95"/>
                    </w:rPr>
                    <w:t>н</w:t>
                    <w:tab/>
                  </w:r>
                  <w:r>
                    <w:rPr/>
                    <w:t>к</w:t>
                  </w:r>
                </w:p>
                <w:p>
                  <w:pPr>
                    <w:tabs>
                      <w:tab w:pos="1558" w:val="left" w:leader="none"/>
                    </w:tabs>
                    <w:spacing w:line="14" w:lineRule="atLeast" w:before="0"/>
                    <w:ind w:left="0" w:right="583" w:firstLine="0"/>
                    <w:jc w:val="center"/>
                    <w:rPr>
                      <w:rFonts w:ascii="Lucida Sans Unicode" w:hAnsi="Lucida Sans Unicode" w:cs="Lucida Sans Unicode" w:eastAsia="Lucida Sans Unicode"/>
                      <w:sz w:val="17"/>
                      <w:szCs w:val="17"/>
                    </w:rPr>
                  </w:pPr>
                  <w:r>
                    <w:rPr>
                      <w:rFonts w:ascii="Garamond" w:hAnsi="Garamond"/>
                      <w:i/>
                      <w:sz w:val="12"/>
                    </w:rPr>
                    <w:t>V</w:t>
                    <w:tab/>
                  </w:r>
                  <w:r>
                    <w:rPr>
                      <w:rFonts w:ascii="Lucida Sans Unicode" w:hAnsi="Lucida Sans Unicode"/>
                      <w:position w:val="2"/>
                      <w:sz w:val="17"/>
                    </w:rPr>
                    <w:t>о</w:t>
                  </w:r>
                  <w:r>
                    <w:rPr>
                      <w:rFonts w:ascii="Lucida Sans Unicode" w:hAnsi="Lucida Sans Unicode"/>
                      <w:sz w:val="17"/>
                    </w:rPr>
                  </w:r>
                </w:p>
                <w:p>
                  <w:pPr>
                    <w:pStyle w:val="BodyText"/>
                    <w:tabs>
                      <w:tab w:pos="781" w:val="left" w:leader="none"/>
                      <w:tab w:pos="1583" w:val="left" w:leader="none"/>
                      <w:tab w:pos="2399" w:val="left" w:leader="none"/>
                      <w:tab w:pos="3267" w:val="left" w:leader="none"/>
                      <w:tab w:pos="4901" w:val="left" w:leader="none"/>
                      <w:tab w:pos="5711" w:val="left" w:leader="none"/>
                      <w:tab w:pos="6465" w:val="left" w:leader="none"/>
                      <w:tab w:pos="6891" w:val="left" w:leader="none"/>
                      <w:tab w:pos="11581" w:val="left" w:leader="none"/>
                      <w:tab w:pos="12723" w:val="left" w:leader="none"/>
                    </w:tabs>
                    <w:spacing w:line="26" w:lineRule="atLeast"/>
                    <w:ind w:right="473"/>
                    <w:jc w:val="right"/>
                  </w:pPr>
                  <w:r>
                    <w:rPr>
                      <w:position w:val="2"/>
                    </w:rPr>
                    <w:t>т</w:t>
                    <w:tab/>
                  </w:r>
                  <w:r>
                    <w:rPr>
                      <w:w w:val="95"/>
                      <w:position w:val="1"/>
                    </w:rPr>
                    <w:t>І</w:t>
                    <w:tab/>
                  </w:r>
                  <w:r>
                    <w:rPr>
                      <w:position w:val="-2"/>
                    </w:rPr>
                    <w:t>з</w:t>
                    <w:tab/>
                  </w:r>
                  <w:r>
                    <w:rPr>
                      <w:w w:val="95"/>
                      <w:position w:val="3"/>
                    </w:rPr>
                    <w:t>-</w:t>
                    <w:tab/>
                  </w:r>
                  <w:r>
                    <w:rPr>
                      <w:w w:val="95"/>
                      <w:position w:val="1"/>
                    </w:rPr>
                    <w:t>І</w:t>
                    <w:tab/>
                    <w:t>з</w:t>
                    <w:tab/>
                  </w:r>
                  <w:r>
                    <w:rPr>
                      <w:position w:val="1"/>
                    </w:rPr>
                    <w:t>і</w:t>
                    <w:tab/>
                    <w:t>и</w:t>
                    <w:tab/>
                  </w:r>
                  <w:r>
                    <w:rPr>
                      <w:w w:val="95"/>
                    </w:rPr>
                    <w:t>о</w:t>
                    <w:tab/>
                  </w:r>
                  <w:r>
                    <w:rPr>
                      <w:position w:val="2"/>
                    </w:rPr>
                    <w:t>а  </w:t>
                  </w:r>
                  <w:r>
                    <w:rPr>
                      <w:position w:val="4"/>
                    </w:rPr>
                    <w:t>е</w:t>
                    <w:tab/>
                  </w:r>
                  <w:r>
                    <w:rPr>
                      <w:position w:val="2"/>
                    </w:rPr>
                    <w:t>а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3"/>
                    </w:rPr>
                    <w:t>р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11" w:val="left" w:leader="none"/>
                      <w:tab w:pos="1593" w:val="left" w:leader="none"/>
                      <w:tab w:pos="2395" w:val="left" w:leader="none"/>
                      <w:tab w:pos="3211" w:val="left" w:leader="none"/>
                      <w:tab w:pos="4079" w:val="left" w:leader="none"/>
                      <w:tab w:pos="5713" w:val="left" w:leader="none"/>
                      <w:tab w:pos="6523" w:val="left" w:leader="none"/>
                      <w:tab w:pos="7277" w:val="left" w:leader="none"/>
                      <w:tab w:pos="7703" w:val="left" w:leader="none"/>
                      <w:tab w:pos="8715" w:val="left" w:leader="none"/>
                      <w:tab w:pos="12393" w:val="left" w:leader="none"/>
                      <w:tab w:pos="13535" w:val="left" w:leader="none"/>
                    </w:tabs>
                    <w:spacing w:line="251" w:lineRule="atLeast"/>
                    <w:ind w:right="473"/>
                    <w:jc w:val="right"/>
                  </w:pPr>
                  <w:r>
                    <w:rPr/>
                    <w:t>М</w:t>
                    <w:tab/>
                  </w:r>
                  <w:r>
                    <w:rPr>
                      <w:w w:val="95"/>
                    </w:rPr>
                    <w:t>Е</w:t>
                    <w:tab/>
                  </w:r>
                  <w:r>
                    <w:rPr/>
                    <w:t>І</w:t>
                    <w:tab/>
                    <w:t>і</w:t>
                    <w:tab/>
                  </w:r>
                  <w:r>
                    <w:rPr>
                      <w:w w:val="95"/>
                      <w:position w:val="0"/>
                    </w:rPr>
                    <w:t>н</w:t>
                    <w:tab/>
                  </w:r>
                  <w:r>
                    <w:rPr/>
                    <w:t>1</w:t>
                    <w:tab/>
                  </w:r>
                  <w:r>
                    <w:rPr>
                      <w:position w:val="0"/>
                    </w:rPr>
                    <w:t>а</w:t>
                    <w:tab/>
                  </w:r>
                  <w:r>
                    <w:rPr>
                      <w:w w:val="95"/>
                      <w:position w:val="-1"/>
                    </w:rPr>
                    <w:t>д</w:t>
                    <w:tab/>
                  </w:r>
                  <w:r>
                    <w:rPr>
                      <w:position w:val="0"/>
                    </w:rPr>
                    <w:t>к</w:t>
                    <w:tab/>
                    <w:t>Т</w:t>
                  </w:r>
                  <w:r>
                    <w:rPr>
                      <w:spacing w:val="41"/>
                      <w:position w:val="0"/>
                    </w:rPr>
                    <w:t> </w:t>
                  </w:r>
                  <w:r>
                    <w:rPr>
                      <w:position w:val="0"/>
                    </w:rPr>
                    <w:t>во</w:t>
                    <w:tab/>
                  </w:r>
                  <w:r>
                    <w:rPr>
                      <w:spacing w:val="-8"/>
                      <w:position w:val="1"/>
                    </w:rPr>
                    <w:t>при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20°С.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8"/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101,325</w:t>
                    <w:tab/>
                  </w:r>
                  <w:r>
                    <w:rPr>
                      <w:position w:val="-1"/>
                    </w:rPr>
                    <w:t>м  м</w:t>
                    <w:tab/>
                    <w:t>м 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с</w:t>
                  </w:r>
                  <w:r>
                    <w:rPr/>
                  </w:r>
                </w:p>
                <w:p>
                  <w:pPr>
                    <w:pStyle w:val="BodyText"/>
                    <w:spacing w:line="83" w:lineRule="atLeast"/>
                    <w:ind w:right="473"/>
                    <w:jc w:val="right"/>
                  </w:pPr>
                  <w:r>
                    <w:rPr/>
                    <w:t>і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pStyle w:val="BodyText"/>
                    <w:tabs>
                      <w:tab w:pos="12939" w:val="left" w:leader="none"/>
                      <w:tab w:pos="14025" w:val="left" w:leader="none"/>
                      <w:tab w:pos="15181" w:val="left" w:leader="none"/>
                    </w:tabs>
                    <w:spacing w:line="261" w:lineRule="exact" w:before="23"/>
                    <w:ind w:left="354" w:right="0"/>
                    <w:jc w:val="left"/>
                  </w:pPr>
                  <w:r>
                    <w:rPr>
                      <w:spacing w:val="-7"/>
                      <w:position w:val="1"/>
                    </w:rPr>
                    <w:t>02.03.2015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spacing w:val="-14"/>
                      <w:position w:val="1"/>
                    </w:rPr>
                    <w:t>р.</w:t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  <w:t>не</w:t>
                    <w:tab/>
                  </w:r>
                  <w:r>
                    <w:rPr>
                      <w:spacing w:val="-9"/>
                    </w:rPr>
                    <w:t>не</w:t>
                  </w:r>
                </w:p>
                <w:p>
                  <w:pPr>
                    <w:pStyle w:val="BodyText"/>
                    <w:tabs>
                      <w:tab w:pos="2039" w:val="left" w:leader="none"/>
                      <w:tab w:pos="2769" w:val="left" w:leader="none"/>
                      <w:tab w:pos="3513" w:val="left" w:leader="none"/>
                      <w:tab w:pos="4319" w:val="left" w:leader="none"/>
                      <w:tab w:pos="5139" w:val="left" w:leader="none"/>
                      <w:tab w:pos="6009" w:val="left" w:leader="none"/>
                      <w:tab w:pos="6873" w:val="left" w:leader="none"/>
                      <w:tab w:pos="7636" w:val="left" w:leader="none"/>
                      <w:tab w:pos="8447" w:val="left" w:leader="none"/>
                      <w:tab w:pos="9205" w:val="left" w:leader="none"/>
                      <w:tab w:pos="10141" w:val="left" w:leader="none"/>
                      <w:tab w:pos="10689" w:val="left" w:leader="none"/>
                      <w:tab w:pos="11645" w:val="left" w:leader="none"/>
                      <w:tab w:pos="12335" w:val="left" w:leader="none"/>
                      <w:tab w:pos="14020" w:val="left" w:leader="none"/>
                      <w:tab w:pos="15177" w:val="left" w:leader="none"/>
                    </w:tabs>
                    <w:spacing w:line="281" w:lineRule="exact"/>
                    <w:ind w:left="370" w:right="0"/>
                    <w:jc w:val="left"/>
                  </w:pPr>
                  <w:r>
                    <w:rPr>
                      <w:position w:val="3"/>
                    </w:rPr>
                    <w:t>І</w:t>
                  </w:r>
                  <w:r>
                    <w:rPr>
                      <w:spacing w:val="7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РС</w:t>
                  </w:r>
                  <w:r>
                    <w:rPr>
                      <w:spacing w:val="31"/>
                      <w:position w:val="3"/>
                    </w:rPr>
                    <w:t> </w:t>
                  </w:r>
                  <w:r>
                    <w:rPr>
                      <w:spacing w:val="1"/>
                      <w:position w:val="3"/>
                    </w:rPr>
                    <w:t>Рівне-1</w:t>
                    <w:tab/>
                  </w:r>
                  <w:r>
                    <w:rPr>
                      <w:spacing w:val="-3"/>
                      <w:position w:val="2"/>
                    </w:rPr>
                    <w:t>96,4</w:t>
                    <w:tab/>
                  </w:r>
                  <w:r>
                    <w:rPr>
                      <w:spacing w:val="-7"/>
                      <w:position w:val="2"/>
                    </w:rPr>
                    <w:t>1,874</w:t>
                    <w:tab/>
                  </w:r>
                  <w:r>
                    <w:rPr>
                      <w:spacing w:val="-1"/>
                      <w:position w:val="1"/>
                    </w:rPr>
                    <w:t>0,586</w:t>
                    <w:tab/>
                  </w:r>
                  <w:r>
                    <w:rPr>
                      <w:spacing w:val="-3"/>
                      <w:position w:val="2"/>
                    </w:rPr>
                    <w:t>0.098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0.097</w:t>
                    <w:tab/>
                  </w:r>
                  <w:r>
                    <w:rPr>
                      <w:spacing w:val="-5"/>
                      <w:w w:val="95"/>
                    </w:rPr>
                    <w:t>0.033</w:t>
                    <w:tab/>
                  </w:r>
                  <w:r>
                    <w:rPr>
                      <w:spacing w:val="-6"/>
                      <w:w w:val="95"/>
                    </w:rPr>
                    <w:t>0.001</w:t>
                    <w:tab/>
                  </w:r>
                  <w:r>
                    <w:rPr>
                      <w:spacing w:val="-1"/>
                      <w:w w:val="95"/>
                    </w:rPr>
                    <w:t>0,768</w:t>
                    <w:tab/>
                  </w:r>
                  <w:r>
                    <w:rPr>
                      <w:spacing w:val="-2"/>
                      <w:w w:val="95"/>
                    </w:rPr>
                    <w:t>0,138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0,006</w:t>
                    <w:tab/>
                  </w:r>
                  <w:r>
                    <w:rPr>
                      <w:spacing w:val="-8"/>
                      <w:position w:val="1"/>
                    </w:rPr>
                    <w:t>-7.7</w:t>
                    <w:tab/>
                  </w:r>
                  <w:r>
                    <w:rPr>
                      <w:spacing w:val="-4"/>
                    </w:rPr>
                    <w:t>0.6963</w:t>
                    <w:tab/>
                  </w:r>
                  <w:r>
                    <w:rPr>
                      <w:spacing w:val="-3"/>
                      <w:position w:val="1"/>
                    </w:rPr>
                    <w:t>8147</w:t>
                    <w:tab/>
                  </w:r>
                  <w:r>
                    <w:rPr>
                      <w:spacing w:val="-5"/>
                    </w:rPr>
                    <w:t>11886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3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position w:val="2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41" w:val="left" w:leader="none"/>
                      <w:tab w:pos="14025" w:val="left" w:leader="none"/>
                      <w:tab w:pos="15181" w:val="left" w:leader="none"/>
                    </w:tabs>
                    <w:spacing w:line="268" w:lineRule="exact" w:before="6"/>
                    <w:ind w:left="355" w:right="0"/>
                    <w:jc w:val="left"/>
                  </w:pPr>
                  <w:r>
                    <w:rPr>
                      <w:spacing w:val="-7"/>
                      <w:w w:val="95"/>
                    </w:rPr>
                    <w:t>02.03.2015р.</w:t>
                    <w:tab/>
                  </w:r>
                  <w:r>
                    <w:rPr>
                      <w:spacing w:val="-10"/>
                      <w:position w:val="0"/>
                    </w:rPr>
                    <w:t>не</w:t>
                    <w:tab/>
                  </w:r>
                  <w:r>
                    <w:rPr>
                      <w:spacing w:val="-9"/>
                      <w:w w:val="95"/>
                      <w:position w:val="0"/>
                    </w:rPr>
                    <w:t>не</w:t>
                    <w:tab/>
                  </w:r>
                  <w:r>
                    <w:rPr>
                      <w:spacing w:val="-11"/>
                      <w:position w:val="-1"/>
                    </w:rPr>
                    <w:t>не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819" w:val="left" w:leader="none"/>
                      <w:tab w:pos="2741" w:val="left" w:leader="none"/>
                      <w:tab w:pos="3509" w:val="left" w:leader="none"/>
                      <w:tab w:pos="4319" w:val="left" w:leader="none"/>
                      <w:tab w:pos="5135" w:val="left" w:leader="none"/>
                      <w:tab w:pos="6009" w:val="left" w:leader="none"/>
                      <w:tab w:pos="7257" w:val="left" w:leader="none"/>
                      <w:tab w:pos="7637" w:val="left" w:leader="none"/>
                      <w:tab w:pos="8557" w:val="left" w:leader="none"/>
                      <w:tab w:pos="9201" w:val="left" w:leader="none"/>
                      <w:tab w:pos="10685" w:val="left" w:leader="none"/>
                      <w:tab w:pos="11639" w:val="left" w:leader="none"/>
                      <w:tab w:pos="12345" w:val="left" w:leader="none"/>
                      <w:tab w:pos="14020" w:val="left" w:leader="none"/>
                      <w:tab w:pos="15177" w:val="left" w:leader="none"/>
                    </w:tabs>
                    <w:spacing w:line="278" w:lineRule="exact"/>
                    <w:ind w:left="365" w:right="0"/>
                    <w:jc w:val="left"/>
                  </w:pPr>
                  <w:r>
                    <w:rPr>
                      <w:spacing w:val="6"/>
                      <w:position w:val="3"/>
                    </w:rPr>
                    <w:t>ГРС</w:t>
                  </w:r>
                  <w:r>
                    <w:rPr>
                      <w:position w:val="3"/>
                    </w:rPr>
                    <w:t> </w:t>
                  </w:r>
                  <w:r>
                    <w:rPr>
                      <w:spacing w:val="-12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А</w:t>
                  </w:r>
                  <w:r>
                    <w:rPr>
                      <w:spacing w:val="-7"/>
                      <w:position w:val="3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position w:val="3"/>
                      <w:sz w:val="9"/>
                    </w:rPr>
                    <w:t>і</w:t>
                  </w:r>
                  <w:r>
                    <w:rPr>
                      <w:rFonts w:ascii="Times New Roman" w:hAnsi="Times New Roman"/>
                      <w:spacing w:val="-4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position w:val="3"/>
                      <w:sz w:val="9"/>
                    </w:rPr>
                    <w:t>о</w:t>
                  </w:r>
                  <w:r>
                    <w:rPr>
                      <w:rFonts w:ascii="Times New Roman" w:hAnsi="Times New Roman"/>
                      <w:position w:val="3"/>
                      <w:sz w:val="9"/>
                    </w:rPr>
                    <w:t>   </w:t>
                  </w:r>
                  <w:r>
                    <w:rPr>
                      <w:rFonts w:ascii="Times New Roman" w:hAnsi="Times New Roman"/>
                      <w:spacing w:val="-7"/>
                      <w:position w:val="3"/>
                      <w:sz w:val="9"/>
                    </w:rPr>
                    <w:t> </w:t>
                  </w:r>
                  <w:r>
                    <w:rPr>
                      <w:position w:val="3"/>
                    </w:rPr>
                    <w:t>і</w:t>
                    <w:tab/>
                  </w:r>
                  <w:r>
                    <w:rPr>
                      <w:rFonts w:ascii="Times New Roman" w:hAnsi="Times New Roman"/>
                      <w:spacing w:val="8"/>
                      <w:position w:val="2"/>
                    </w:rPr>
                    <w:t>05</w:t>
                  </w:r>
                  <w:r>
                    <w:rPr>
                      <w:rFonts w:ascii="Times New Roman" w:hAnsi="Times New Roman"/>
                      <w:spacing w:val="-25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position w:val="2"/>
                    </w:rPr>
                    <w:t>.</w:t>
                  </w:r>
                  <w:r>
                    <w:rPr>
                      <w:rFonts w:ascii="Times New Roman" w:hAnsi="Times New Roman"/>
                      <w:spacing w:val="-27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position w:val="2"/>
                    </w:rPr>
                    <w:t>934</w:t>
                  </w:r>
                  <w:r>
                    <w:rPr>
                      <w:rFonts w:ascii="Times New Roman" w:hAnsi="Times New Roman"/>
                      <w:position w:val="2"/>
                    </w:rPr>
                    <w:tab/>
                  </w:r>
                  <w:r>
                    <w:rPr>
                      <w:spacing w:val="-7"/>
                      <w:position w:val="2"/>
                    </w:rPr>
                    <w:t>2.141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-1"/>
                      <w:position w:val="1"/>
                    </w:rPr>
                    <w:t>0,668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3"/>
                      <w:position w:val="1"/>
                    </w:rPr>
                    <w:t>0.105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3"/>
                      <w:position w:val="1"/>
                    </w:rPr>
                    <w:t>0.108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3"/>
                      <w:position w:val="1"/>
                    </w:rPr>
                    <w:t>0.036</w:t>
                  </w:r>
                  <w:r>
                    <w:rPr>
                      <w:position w:val="1"/>
                    </w:rPr>
                    <w:tab/>
                  </w:r>
                  <w:r>
                    <w:rPr/>
                    <w:t>0</w:t>
                    <w:tab/>
                  </w:r>
                  <w:r>
                    <w:rPr>
                      <w:spacing w:val="-7"/>
                      <w:position w:val="2"/>
                    </w:rPr>
                    <w:t>0.791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-8"/>
                      <w:position w:val="1"/>
                    </w:rPr>
                    <w:t>0.21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2"/>
                      <w:position w:val="1"/>
                    </w:rPr>
                    <w:t>0,006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3"/>
                    </w:rPr>
                    <w:t>0,7002</w:t>
                  </w:r>
                  <w:r>
                    <w:rPr/>
                    <w:tab/>
                  </w:r>
                  <w:r>
                    <w:rPr>
                      <w:spacing w:val="-7"/>
                      <w:position w:val="1"/>
                    </w:rPr>
                    <w:t>8171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8"/>
                      <w:position w:val="1"/>
                    </w:rPr>
                    <w:t>11886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9"/>
                      <w:position w:val="1"/>
                    </w:rPr>
                    <w:t> </w:t>
                  </w:r>
                  <w:r>
                    <w:rPr>
                      <w:spacing w:val="-3"/>
                      <w:position w:val="2"/>
                    </w:rPr>
                    <w:t>визначали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-3"/>
                      <w:position w:val="2"/>
                    </w:rPr>
                    <w:t>визначали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-3"/>
                      <w:position w:val="2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81" w:val="left" w:leader="none"/>
                    </w:tabs>
                    <w:spacing w:line="251" w:lineRule="exact" w:before="10"/>
                    <w:ind w:left="380" w:right="0"/>
                    <w:jc w:val="left"/>
                  </w:pPr>
                  <w:r>
                    <w:rPr>
                      <w:rFonts w:ascii="Times New Roman" w:hAnsi="Times New Roman"/>
                      <w:spacing w:val="7"/>
                      <w:position w:val="2"/>
                    </w:rPr>
                    <w:t>10</w:t>
                  </w:r>
                  <w:r>
                    <w:rPr>
                      <w:rFonts w:ascii="Times New Roman" w:hAnsi="Times New Roman"/>
                      <w:spacing w:val="-26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position w:val="2"/>
                    </w:rPr>
                    <w:t>.03</w:t>
                  </w:r>
                  <w:r>
                    <w:rPr>
                      <w:rFonts w:ascii="Times New Roman" w:hAnsi="Times New Roman"/>
                      <w:spacing w:val="-27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position w:val="2"/>
                    </w:rPr>
                    <w:t>.2015</w:t>
                  </w:r>
                  <w:r>
                    <w:rPr>
                      <w:rFonts w:ascii="Times New Roman" w:hAnsi="Times New Roman"/>
                      <w:spacing w:val="-19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position w:val="2"/>
                      <w:sz w:val="12"/>
                    </w:rPr>
                    <w:t>р</w:t>
                  </w:r>
                  <w:r>
                    <w:rPr>
                      <w:rFonts w:ascii="Times New Roman" w:hAnsi="Times New Roman"/>
                      <w:spacing w:val="-10"/>
                      <w:position w:val="2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position w:val="2"/>
                      <w:sz w:val="12"/>
                    </w:rPr>
                    <w:t>.</w:t>
                    <w:tab/>
                  </w:r>
                  <w:r>
                    <w:rPr>
                      <w:spacing w:val="-8"/>
                      <w:w w:val="95"/>
                    </w:rPr>
                    <w:t>не</w:t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</w:r>
                  <w:r>
                    <w:rPr>
                      <w:spacing w:val="-11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813" w:val="left" w:leader="none"/>
                      <w:tab w:pos="2735" w:val="left" w:leader="none"/>
                      <w:tab w:pos="3513" w:val="left" w:leader="none"/>
                      <w:tab w:pos="4425" w:val="left" w:leader="none"/>
                      <w:tab w:pos="5357" w:val="left" w:leader="none"/>
                      <w:tab w:pos="6005" w:val="left" w:leader="none"/>
                      <w:tab w:pos="7257" w:val="left" w:leader="none"/>
                      <w:tab w:pos="7741" w:val="left" w:leader="none"/>
                      <w:tab w:pos="8441" w:val="left" w:leader="none"/>
                      <w:tab w:pos="9201" w:val="left" w:leader="none"/>
                      <w:tab w:pos="10683" w:val="left" w:leader="none"/>
                      <w:tab w:pos="11639" w:val="left" w:leader="none"/>
                      <w:tab w:pos="12341" w:val="left" w:leader="none"/>
                      <w:tab w:pos="14015" w:val="left" w:leader="none"/>
                      <w:tab w:pos="15177" w:val="left" w:leader="none"/>
                    </w:tabs>
                    <w:spacing w:line="281" w:lineRule="exact"/>
                    <w:ind w:left="360" w:right="0"/>
                    <w:jc w:val="left"/>
                  </w:pPr>
                  <w:r>
                    <w:rPr>
                      <w:spacing w:val="8"/>
                      <w:position w:val="3"/>
                    </w:rPr>
                    <w:t>ГРС</w:t>
                  </w:r>
                  <w:r>
                    <w:rPr>
                      <w:spacing w:val="39"/>
                      <w:position w:val="3"/>
                    </w:rPr>
                    <w:t> </w:t>
                  </w:r>
                  <w:r>
                    <w:rPr>
                      <w:spacing w:val="1"/>
                      <w:position w:val="3"/>
                    </w:rPr>
                    <w:t>Рівне-</w:t>
                  </w:r>
                  <w:r>
                    <w:rPr>
                      <w:rFonts w:ascii="Times New Roman" w:hAnsi="Times New Roman"/>
                      <w:spacing w:val="1"/>
                      <w:position w:val="3"/>
                    </w:rPr>
                    <w:t>1</w:t>
                    <w:tab/>
                  </w:r>
                  <w:r>
                    <w:rPr>
                      <w:spacing w:val="-1"/>
                      <w:position w:val="2"/>
                    </w:rPr>
                    <w:t>95.986</w:t>
                    <w:tab/>
                  </w:r>
                  <w:r>
                    <w:rPr>
                      <w:spacing w:val="-2"/>
                      <w:position w:val="1"/>
                    </w:rPr>
                    <w:t>2,008</w:t>
                    <w:tab/>
                    <w:t>0.597</w:t>
                    <w:tab/>
                  </w:r>
                  <w:r>
                    <w:rPr>
                      <w:spacing w:val="-2"/>
                      <w:w w:val="95"/>
                      <w:position w:val="2"/>
                    </w:rPr>
                    <w:t>0,09</w:t>
                    <w:tab/>
                  </w:r>
                  <w:r>
                    <w:rPr>
                      <w:spacing w:val="-10"/>
                      <w:position w:val="1"/>
                    </w:rPr>
                    <w:t>0,1</w:t>
                    <w:tab/>
                  </w:r>
                  <w:r>
                    <w:rPr>
                      <w:spacing w:val="-2"/>
                      <w:w w:val="95"/>
                      <w:position w:val="1"/>
                    </w:rPr>
                    <w:t>0,036</w:t>
                    <w:tab/>
                  </w:r>
                  <w:r>
                    <w:rPr>
                      <w:position w:val="1"/>
                    </w:rPr>
                    <w:t>0</w:t>
                    <w:tab/>
                  </w:r>
                  <w:r>
                    <w:rPr>
                      <w:position w:val="2"/>
                    </w:rPr>
                    <w:t>0,89</w:t>
                    <w:tab/>
                  </w:r>
                  <w:r>
                    <w:rPr>
                      <w:w w:val="95"/>
                      <w:position w:val="1"/>
                    </w:rPr>
                    <w:t>0,286</w:t>
                    <w:tab/>
                  </w:r>
                  <w:r>
                    <w:rPr>
                      <w:spacing w:val="-2"/>
                      <w:w w:val="95"/>
                      <w:position w:val="1"/>
                    </w:rPr>
                    <w:t>0.006</w:t>
                    <w:tab/>
                  </w:r>
                  <w:r>
                    <w:rPr>
                      <w:spacing w:val="-1"/>
                      <w:w w:val="95"/>
                    </w:rPr>
                    <w:t>0,6996</w:t>
                    <w:tab/>
                  </w:r>
                  <w:r>
                    <w:rPr>
                      <w:spacing w:val="-4"/>
                      <w:w w:val="95"/>
                      <w:position w:val="1"/>
                    </w:rPr>
                    <w:t>8135</w:t>
                    <w:tab/>
                  </w:r>
                  <w:r>
                    <w:rPr>
                      <w:spacing w:val="-12"/>
                      <w:position w:val="1"/>
                    </w:rPr>
                    <w:t>11841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spacing w:val="-3"/>
                      <w:position w:val="2"/>
                    </w:rPr>
                    <w:t>визначали</w:t>
                    <w:tab/>
                  </w:r>
                  <w:r>
                    <w:rPr>
                      <w:spacing w:val="-2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position w:val="1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77" w:val="left" w:leader="none"/>
                    </w:tabs>
                    <w:spacing w:line="248" w:lineRule="exact" w:before="6"/>
                    <w:ind w:left="380" w:right="0"/>
                    <w:jc w:val="left"/>
                  </w:pPr>
                  <w:r>
                    <w:rPr>
                      <w:rFonts w:ascii="Times New Roman" w:hAnsi="Times New Roman"/>
                      <w:spacing w:val="5"/>
                      <w:position w:val="2"/>
                    </w:rPr>
                    <w:t>10.03.201</w:t>
                  </w:r>
                  <w:r>
                    <w:rPr>
                      <w:rFonts w:ascii="Times New Roman" w:hAnsi="Times New Roman"/>
                      <w:spacing w:val="16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position w:val="2"/>
                    </w:rPr>
                    <w:t>5р.</w:t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  <w:t>не</w:t>
                    <w:tab/>
                  </w:r>
                  <w:r>
                    <w:rPr>
                      <w:spacing w:val="-9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813" w:val="left" w:leader="none"/>
                      <w:tab w:pos="2735" w:val="left" w:leader="none"/>
                      <w:tab w:pos="3508" w:val="left" w:leader="none"/>
                      <w:tab w:pos="4315" w:val="left" w:leader="none"/>
                      <w:tab w:pos="5135" w:val="left" w:leader="none"/>
                      <w:tab w:pos="6004" w:val="left" w:leader="none"/>
                      <w:tab w:pos="6873" w:val="left" w:leader="none"/>
                      <w:tab w:pos="7631" w:val="left" w:leader="none"/>
                      <w:tab w:pos="8442" w:val="left" w:leader="none"/>
                      <w:tab w:pos="9201" w:val="left" w:leader="none"/>
                      <w:tab w:pos="10684" w:val="left" w:leader="none"/>
                      <w:tab w:pos="11639" w:val="left" w:leader="none"/>
                      <w:tab w:pos="12340" w:val="left" w:leader="none"/>
                      <w:tab w:pos="14020" w:val="left" w:leader="none"/>
                      <w:tab w:pos="15173" w:val="left" w:leader="none"/>
                    </w:tabs>
                    <w:spacing w:line="278" w:lineRule="exact"/>
                    <w:ind w:left="360" w:right="0"/>
                    <w:jc w:val="left"/>
                  </w:pPr>
                  <w:r>
                    <w:rPr>
                      <w:spacing w:val="7"/>
                      <w:position w:val="3"/>
                    </w:rPr>
                    <w:t>ГРС</w:t>
                  </w:r>
                  <w:r>
                    <w:rPr>
                      <w:spacing w:val="37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А</w:t>
                  </w:r>
                  <w:r>
                    <w:rPr>
                      <w:spacing w:val="-3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кл</w:t>
                    <w:tab/>
                  </w:r>
                  <w:r>
                    <w:rPr>
                      <w:spacing w:val="-2"/>
                    </w:rPr>
                    <w:t>95,718</w:t>
                    <w:tab/>
                  </w:r>
                  <w:r>
                    <w:rPr>
                      <w:spacing w:val="-3"/>
                      <w:position w:val="1"/>
                    </w:rPr>
                    <w:t>2,207</w:t>
                    <w:tab/>
                  </w:r>
                  <w:r>
                    <w:rPr>
                      <w:spacing w:val="-2"/>
                      <w:position w:val="1"/>
                    </w:rPr>
                    <w:t>0,664</w:t>
                    <w:tab/>
                  </w:r>
                  <w:r>
                    <w:rPr>
                      <w:spacing w:val="-7"/>
                      <w:position w:val="1"/>
                    </w:rPr>
                    <w:t>0,101</w:t>
                    <w:tab/>
                  </w:r>
                  <w:r>
                    <w:rPr>
                      <w:spacing w:val="-3"/>
                      <w:w w:val="95"/>
                    </w:rPr>
                    <w:t>0.107</w:t>
                    <w:tab/>
                  </w:r>
                  <w:r>
                    <w:rPr>
                      <w:spacing w:val="-2"/>
                      <w:w w:val="95"/>
                    </w:rPr>
                    <w:t>0.036</w:t>
                    <w:tab/>
                  </w:r>
                  <w:r>
                    <w:rPr>
                      <w:spacing w:val="-7"/>
                      <w:w w:val="95"/>
                    </w:rPr>
                    <w:t>0,001</w:t>
                    <w:tab/>
                  </w:r>
                  <w:r>
                    <w:rPr>
                      <w:spacing w:val="-3"/>
                      <w:w w:val="95"/>
                    </w:rPr>
                    <w:t>0,865</w:t>
                    <w:tab/>
                    <w:t>0,295</w:t>
                    <w:tab/>
                  </w:r>
                  <w:r>
                    <w:rPr>
                      <w:spacing w:val="-2"/>
                      <w:w w:val="95"/>
                    </w:rPr>
                    <w:t>0.006</w:t>
                    <w:tab/>
                  </w:r>
                  <w:r>
                    <w:rPr>
                      <w:spacing w:val="-3"/>
                      <w:w w:val="95"/>
                    </w:rPr>
                    <w:t>0.7018</w:t>
                    <w:tab/>
                  </w:r>
                  <w:r>
                    <w:rPr>
                      <w:spacing w:val="-7"/>
                      <w:w w:val="95"/>
                    </w:rPr>
                    <w:t>8161</w:t>
                    <w:tab/>
                  </w:r>
                  <w:r>
                    <w:rPr>
                      <w:spacing w:val="-7"/>
                    </w:rPr>
                    <w:t>11858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position w:val="1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77" w:val="left" w:leader="none"/>
                    </w:tabs>
                    <w:spacing w:line="263" w:lineRule="exact" w:before="64"/>
                    <w:ind w:left="380" w:right="0"/>
                    <w:jc w:val="left"/>
                  </w:pPr>
                  <w:r>
                    <w:rPr>
                      <w:spacing w:val="-10"/>
                      <w:position w:val="1"/>
                    </w:rPr>
                    <w:t>10.03.2015</w:t>
                  </w:r>
                  <w:r>
                    <w:rPr>
                      <w:spacing w:val="-32"/>
                      <w:position w:val="1"/>
                    </w:rPr>
                    <w:t> </w:t>
                  </w:r>
                  <w:r>
                    <w:rPr>
                      <w:spacing w:val="-14"/>
                      <w:position w:val="1"/>
                    </w:rPr>
                    <w:t>р.</w:t>
                    <w:tab/>
                  </w:r>
                  <w:r>
                    <w:rPr>
                      <w:spacing w:val="-8"/>
                      <w:w w:val="95"/>
                    </w:rPr>
                    <w:t>не</w:t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</w:r>
                  <w:r>
                    <w:rPr>
                      <w:spacing w:val="-8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925" w:val="left" w:leader="none"/>
                      <w:tab w:pos="2773" w:val="left" w:leader="none"/>
                      <w:tab w:pos="3513" w:val="left" w:leader="none"/>
                      <w:tab w:pos="4319" w:val="left" w:leader="none"/>
                      <w:tab w:pos="5141" w:val="left" w:leader="none"/>
                      <w:tab w:pos="6013" w:val="left" w:leader="none"/>
                      <w:tab w:pos="6877" w:val="left" w:leader="none"/>
                      <w:tab w:pos="7636" w:val="left" w:leader="none"/>
                      <w:tab w:pos="8447" w:val="left" w:leader="none"/>
                      <w:tab w:pos="9205" w:val="left" w:leader="none"/>
                      <w:tab w:pos="10689" w:val="left" w:leader="none"/>
                      <w:tab w:pos="11645" w:val="left" w:leader="none"/>
                      <w:tab w:pos="12341" w:val="left" w:leader="none"/>
                      <w:tab w:pos="12945" w:val="left" w:leader="none"/>
                      <w:tab w:pos="14025" w:val="left" w:leader="none"/>
                      <w:tab w:pos="15181" w:val="left" w:leader="none"/>
                    </w:tabs>
                    <w:spacing w:line="242" w:lineRule="auto"/>
                    <w:ind w:left="383" w:right="661" w:hanging="18"/>
                    <w:jc w:val="left"/>
                  </w:pPr>
                  <w:r>
                    <w:rPr>
                      <w:position w:val="3"/>
                    </w:rPr>
                    <w:t>і</w:t>
                  </w:r>
                  <w:r>
                    <w:rPr>
                      <w:spacing w:val="-27"/>
                      <w:position w:val="3"/>
                    </w:rPr>
                    <w:t> </w:t>
                  </w:r>
                  <w:r>
                    <w:rPr>
                      <w:spacing w:val="7"/>
                      <w:position w:val="3"/>
                    </w:rPr>
                    <w:t>ТС</w:t>
                  </w:r>
                  <w:r>
                    <w:rPr>
                      <w:spacing w:val="40"/>
                      <w:position w:val="3"/>
                    </w:rPr>
                    <w:t> </w:t>
                  </w:r>
                  <w:r>
                    <w:rPr>
                      <w:spacing w:val="14"/>
                      <w:position w:val="3"/>
                    </w:rPr>
                    <w:t>Рокито</w:t>
                    <w:tab/>
                  </w:r>
                  <w:r>
                    <w:rPr>
                      <w:spacing w:val="-2"/>
                      <w:position w:val="1"/>
                    </w:rPr>
                    <w:t>97.26</w:t>
                    <w:tab/>
                  </w:r>
                  <w:r>
                    <w:rPr>
                      <w:spacing w:val="-8"/>
                      <w:position w:val="1"/>
                    </w:rPr>
                    <w:t>1,504</w:t>
                    <w:tab/>
                  </w:r>
                  <w:r>
                    <w:rPr>
                      <w:spacing w:val="-2"/>
                      <w:position w:val="1"/>
                    </w:rPr>
                    <w:t>0,268</w:t>
                    <w:tab/>
                    <w:t>0,042</w:t>
                    <w:tab/>
                  </w:r>
                  <w:r>
                    <w:rPr>
                      <w:spacing w:val="-3"/>
                      <w:w w:val="95"/>
                    </w:rPr>
                    <w:t>0,038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0.012</w:t>
                    <w:tab/>
                  </w:r>
                  <w:r>
                    <w:rPr>
                      <w:spacing w:val="-2"/>
                      <w:w w:val="95"/>
                      <w:position w:val="1"/>
                    </w:rPr>
                    <w:t>0,004</w:t>
                    <w:tab/>
                  </w:r>
                  <w:r>
                    <w:rPr>
                      <w:w w:val="95"/>
                      <w:position w:val="1"/>
                    </w:rPr>
                    <w:t>0,729</w:t>
                    <w:tab/>
                  </w:r>
                  <w:r>
                    <w:rPr>
                      <w:spacing w:val="-3"/>
                      <w:w w:val="95"/>
                    </w:rPr>
                    <w:t>0,135</w:t>
                    <w:tab/>
                    <w:t>0.007</w:t>
                    <w:tab/>
                  </w:r>
                  <w:r>
                    <w:rPr>
                      <w:spacing w:val="-2"/>
                    </w:rPr>
                    <w:t>0.6876</w:t>
                    <w:tab/>
                  </w:r>
                  <w:r>
                    <w:rPr>
                      <w:spacing w:val="-2"/>
                      <w:w w:val="95"/>
                    </w:rPr>
                    <w:t>8060</w:t>
                    <w:tab/>
                  </w:r>
                  <w:r>
                    <w:rPr>
                      <w:spacing w:val="-6"/>
                    </w:rPr>
                    <w:t>11838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4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position w:val="2"/>
                    </w:rPr>
                    <w:t>визначали</w:t>
                  </w:r>
                  <w:r>
                    <w:rPr>
                      <w:spacing w:val="93"/>
                      <w:position w:val="2"/>
                    </w:rPr>
                    <w:t> </w:t>
                  </w:r>
                  <w:r>
                    <w:rPr>
                      <w:spacing w:val="-9"/>
                      <w:w w:val="95"/>
                      <w:position w:val="2"/>
                    </w:rPr>
                    <w:t>16.03.2015р.</w:t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</w:r>
                  <w:r>
                    <w:rPr>
                      <w:spacing w:val="-8"/>
                      <w:w w:val="95"/>
                    </w:rPr>
                    <w:t>не</w:t>
                    <w:tab/>
                  </w:r>
                  <w:r>
                    <w:rPr>
                      <w:spacing w:val="-9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819" w:val="left" w:leader="none"/>
                      <w:tab w:pos="2769" w:val="left" w:leader="none"/>
                      <w:tab w:pos="3513" w:val="left" w:leader="none"/>
                      <w:tab w:pos="4319" w:val="left" w:leader="none"/>
                      <w:tab w:pos="5140" w:val="left" w:leader="none"/>
                      <w:tab w:pos="6009" w:val="left" w:leader="none"/>
                      <w:tab w:pos="6877" w:val="left" w:leader="none"/>
                      <w:tab w:pos="7637" w:val="left" w:leader="none"/>
                      <w:tab w:pos="8557" w:val="left" w:leader="none"/>
                      <w:tab w:pos="9206" w:val="left" w:leader="none"/>
                      <w:tab w:pos="10141" w:val="left" w:leader="none"/>
                      <w:tab w:pos="10690" w:val="left" w:leader="none"/>
                      <w:tab w:pos="11644" w:val="left" w:leader="none"/>
                      <w:tab w:pos="12345" w:val="left" w:leader="none"/>
                      <w:tab w:pos="14025" w:val="left" w:leader="none"/>
                      <w:tab w:pos="15177" w:val="left" w:leader="none"/>
                    </w:tabs>
                    <w:spacing w:line="265" w:lineRule="exact"/>
                    <w:ind w:left="365" w:right="0"/>
                    <w:jc w:val="left"/>
                  </w:pPr>
                  <w:r>
                    <w:rPr>
                      <w:spacing w:val="6"/>
                      <w:position w:val="3"/>
                    </w:rPr>
                    <w:t>ГРС</w:t>
                  </w:r>
                  <w:r>
                    <w:rPr>
                      <w:spacing w:val="38"/>
                      <w:position w:val="3"/>
                    </w:rPr>
                    <w:t> </w:t>
                  </w:r>
                  <w:r>
                    <w:rPr>
                      <w:spacing w:val="-9"/>
                      <w:position w:val="3"/>
                    </w:rPr>
                    <w:t>Рівне-1</w:t>
                    <w:tab/>
                  </w:r>
                  <w:r>
                    <w:rPr>
                      <w:spacing w:val="-3"/>
                    </w:rPr>
                    <w:t>96.832</w:t>
                    <w:tab/>
                  </w:r>
                  <w:r>
                    <w:rPr>
                      <w:spacing w:val="-9"/>
                    </w:rPr>
                    <w:t>1.745</w:t>
                    <w:tab/>
                  </w:r>
                  <w:r>
                    <w:rPr>
                      <w:spacing w:val="-1"/>
                      <w:position w:val="1"/>
                    </w:rPr>
                    <w:t>0.349</w:t>
                    <w:tab/>
                  </w:r>
                  <w:r>
                    <w:rPr>
                      <w:spacing w:val="-3"/>
                    </w:rPr>
                    <w:t>0.058</w:t>
                    <w:tab/>
                  </w:r>
                  <w:r>
                    <w:rPr>
                      <w:spacing w:val="-3"/>
                      <w:w w:val="95"/>
                    </w:rPr>
                    <w:t>0.054</w:t>
                    <w:tab/>
                    <w:t>0,018</w:t>
                    <w:tab/>
                    <w:t>0.005</w:t>
                    <w:tab/>
                  </w:r>
                  <w:r>
                    <w:rPr>
                      <w:spacing w:val="-7"/>
                      <w:w w:val="95"/>
                    </w:rPr>
                    <w:t>0.761</w:t>
                    <w:tab/>
                  </w:r>
                  <w:r>
                    <w:rPr>
                      <w:spacing w:val="-3"/>
                    </w:rPr>
                    <w:t>0.17</w:t>
                    <w:tab/>
                  </w:r>
                  <w:r>
                    <w:rPr>
                      <w:spacing w:val="-3"/>
                      <w:w w:val="95"/>
                    </w:rPr>
                    <w:t>0.007</w:t>
                    <w:tab/>
                  </w:r>
                  <w:r>
                    <w:rPr>
                      <w:spacing w:val="-7"/>
                    </w:rPr>
                    <w:t>-8,6</w:t>
                    <w:tab/>
                  </w:r>
                  <w:r>
                    <w:rPr>
                      <w:spacing w:val="-4"/>
                    </w:rPr>
                    <w:t>0.6913</w:t>
                    <w:tab/>
                  </w:r>
                  <w:r>
                    <w:rPr>
                      <w:spacing w:val="-3"/>
                    </w:rPr>
                    <w:t>8088</w:t>
                    <w:tab/>
                  </w:r>
                  <w:r>
                    <w:rPr>
                      <w:spacing w:val="-6"/>
                    </w:rPr>
                    <w:t>11846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position w:val="1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81" w:val="left" w:leader="none"/>
                    </w:tabs>
                    <w:spacing w:line="261" w:lineRule="exact" w:before="20"/>
                    <w:ind w:left="379" w:right="0"/>
                    <w:jc w:val="left"/>
                  </w:pPr>
                  <w:r>
                    <w:rPr>
                      <w:spacing w:val="-8"/>
                      <w:position w:val="1"/>
                    </w:rPr>
                    <w:t>1</w:t>
                  </w:r>
                  <w:r>
                    <w:rPr>
                      <w:spacing w:val="-5"/>
                      <w:position w:val="1"/>
                    </w:rPr>
                    <w:t>6</w:t>
                  </w:r>
                  <w:r>
                    <w:rPr>
                      <w:spacing w:val="-3"/>
                      <w:position w:val="1"/>
                    </w:rPr>
                    <w:t>.</w:t>
                  </w:r>
                  <w:r>
                    <w:rPr>
                      <w:spacing w:val="-6"/>
                      <w:position w:val="1"/>
                    </w:rPr>
                    <w:t>0</w:t>
                  </w:r>
                  <w:r>
                    <w:rPr>
                      <w:spacing w:val="-5"/>
                      <w:position w:val="1"/>
                    </w:rPr>
                    <w:t>3</w:t>
                  </w:r>
                  <w:r>
                    <w:rPr>
                      <w:spacing w:val="-3"/>
                      <w:position w:val="1"/>
                    </w:rPr>
                    <w:t>.</w:t>
                  </w:r>
                  <w:r>
                    <w:rPr>
                      <w:spacing w:val="-6"/>
                      <w:position w:val="1"/>
                    </w:rPr>
                    <w:t>20</w:t>
                  </w:r>
                  <w:r>
                    <w:rPr>
                      <w:spacing w:val="-31"/>
                      <w:position w:val="1"/>
                    </w:rPr>
                    <w:t>1</w:t>
                  </w:r>
                  <w:r>
                    <w:rPr>
                      <w:spacing w:val="-1"/>
                      <w:position w:val="1"/>
                    </w:rPr>
                    <w:t>5</w:t>
                  </w:r>
                  <w:r>
                    <w:rPr>
                      <w:rFonts w:ascii="Times New Roman" w:hAnsi="Times New Roman"/>
                      <w:position w:val="1"/>
                      <w:sz w:val="12"/>
                    </w:rPr>
                    <w:t>р</w:t>
                  </w:r>
                  <w:r>
                    <w:rPr>
                      <w:rFonts w:ascii="Times New Roman" w:hAnsi="Times New Roman"/>
                      <w:spacing w:val="-12"/>
                      <w:position w:val="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position w:val="1"/>
                      <w:sz w:val="12"/>
                    </w:rPr>
                    <w:t>.</w:t>
                    <w:tab/>
                  </w:r>
                  <w:r>
                    <w:rPr>
                      <w:spacing w:val="-16"/>
                      <w:w w:val="95"/>
                    </w:rPr>
                    <w:t>н</w:t>
                  </w:r>
                  <w:r>
                    <w:rPr>
                      <w:w w:val="95"/>
                    </w:rPr>
                    <w:t>е</w:t>
                    <w:tab/>
                  </w:r>
                  <w:r>
                    <w:rPr>
                      <w:spacing w:val="-18"/>
                      <w:w w:val="95"/>
                    </w:rPr>
                    <w:t>н</w:t>
                  </w:r>
                  <w:r>
                    <w:rPr>
                      <w:w w:val="95"/>
                    </w:rPr>
                    <w:t>е</w:t>
                    <w:tab/>
                  </w:r>
                  <w:r>
                    <w:rPr>
                      <w:spacing w:val="-18"/>
                    </w:rPr>
                    <w:t>н</w:t>
                  </w:r>
                  <w:r>
                    <w:rPr/>
                    <w:t>е</w:t>
                  </w:r>
                </w:p>
                <w:p>
                  <w:pPr>
                    <w:pStyle w:val="BodyText"/>
                    <w:tabs>
                      <w:tab w:pos="1919" w:val="left" w:leader="none"/>
                      <w:tab w:pos="2731" w:val="left" w:leader="none"/>
                      <w:tab w:pos="3613" w:val="left" w:leader="none"/>
                      <w:tab w:pos="4315" w:val="left" w:leader="none"/>
                      <w:tab w:pos="5135" w:val="left" w:leader="none"/>
                      <w:tab w:pos="6005" w:val="left" w:leader="none"/>
                      <w:tab w:pos="7257" w:val="left" w:leader="none"/>
                      <w:tab w:pos="7631" w:val="left" w:leader="none"/>
                      <w:tab w:pos="8443" w:val="left" w:leader="none"/>
                      <w:tab w:pos="9197" w:val="left" w:leader="none"/>
                      <w:tab w:pos="10684" w:val="left" w:leader="none"/>
                      <w:tab w:pos="11639" w:val="left" w:leader="none"/>
                      <w:tab w:pos="12335" w:val="left" w:leader="none"/>
                      <w:tab w:pos="14020" w:val="left" w:leader="none"/>
                      <w:tab w:pos="15173" w:val="left" w:leader="none"/>
                    </w:tabs>
                    <w:spacing w:line="277" w:lineRule="exact"/>
                    <w:ind w:left="355" w:right="0"/>
                    <w:jc w:val="left"/>
                  </w:pPr>
                  <w:r>
                    <w:rPr>
                      <w:spacing w:val="8"/>
                      <w:position w:val="3"/>
                    </w:rPr>
                    <w:t>ГРС</w:t>
                  </w:r>
                  <w:r>
                    <w:rPr>
                      <w:spacing w:val="35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А</w:t>
                  </w:r>
                  <w:r>
                    <w:rPr>
                      <w:spacing w:val="-4"/>
                      <w:position w:val="3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position w:val="3"/>
                      <w:sz w:val="12"/>
                    </w:rPr>
                    <w:t>(ОТ</w:t>
                    <w:tab/>
                  </w:r>
                  <w:r>
                    <w:rPr>
                      <w:spacing w:val="-3"/>
                      <w:position w:val="1"/>
                    </w:rPr>
                    <w:t>96,03</w:t>
                    <w:tab/>
                  </w:r>
                  <w:r>
                    <w:rPr>
                      <w:spacing w:val="-2"/>
                      <w:position w:val="1"/>
                    </w:rPr>
                    <w:t>2.076</w:t>
                    <w:tab/>
                  </w:r>
                  <w:r>
                    <w:rPr>
                      <w:spacing w:val="-1"/>
                      <w:position w:val="1"/>
                    </w:rPr>
                    <w:t>0,57</w:t>
                    <w:tab/>
                  </w:r>
                  <w:r>
                    <w:rPr>
                      <w:spacing w:val="-2"/>
                      <w:position w:val="2"/>
                    </w:rPr>
                    <w:t>0.089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0.092</w:t>
                    <w:tab/>
                  </w:r>
                  <w:r>
                    <w:rPr>
                      <w:spacing w:val="-2"/>
                      <w:w w:val="95"/>
                      <w:position w:val="2"/>
                    </w:rPr>
                    <w:t>0,029</w:t>
                    <w:tab/>
                  </w:r>
                  <w:r>
                    <w:rPr>
                      <w:position w:val="1"/>
                    </w:rPr>
                    <w:t>0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0,863</w:t>
                    <w:tab/>
                  </w:r>
                  <w:r>
                    <w:rPr>
                      <w:spacing w:val="-4"/>
                      <w:w w:val="95"/>
                      <w:position w:val="1"/>
                    </w:rPr>
                    <w:t>0.242</w:t>
                    <w:tab/>
                  </w:r>
                  <w:r>
                    <w:rPr>
                      <w:spacing w:val="-2"/>
                      <w:w w:val="95"/>
                      <w:position w:val="1"/>
                    </w:rPr>
                    <w:t>0,006</w:t>
                    <w:tab/>
                  </w:r>
                  <w:r>
                    <w:rPr>
                      <w:spacing w:val="-2"/>
                      <w:position w:val="1"/>
                    </w:rPr>
                    <w:t>0,6987</w:t>
                    <w:tab/>
                  </w:r>
                  <w:r>
                    <w:rPr>
                      <w:spacing w:val="-3"/>
                      <w:position w:val="1"/>
                    </w:rPr>
                    <w:t>8138</w:t>
                    <w:tab/>
                  </w:r>
                  <w:r>
                    <w:rPr>
                      <w:spacing w:val="-8"/>
                    </w:rPr>
                    <w:t>11853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3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2"/>
                    </w:rPr>
                    <w:t>визначали</w:t>
                    <w:tab/>
                  </w:r>
                  <w:r>
                    <w:rPr>
                      <w:spacing w:val="-2"/>
                      <w:position w:val="1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81" w:val="left" w:leader="none"/>
                    </w:tabs>
                    <w:spacing w:line="253" w:lineRule="exact"/>
                    <w:ind w:left="341" w:right="0"/>
                    <w:jc w:val="left"/>
                  </w:pPr>
                  <w:r>
                    <w:rPr>
                      <w:rFonts w:ascii="Times New Roman" w:hAnsi="Times New Roman"/>
                      <w:spacing w:val="12"/>
                      <w:position w:val="1"/>
                    </w:rPr>
                    <w:t>23.03.2015р.</w:t>
                    <w:tab/>
                  </w:r>
                  <w:r>
                    <w:rPr>
                      <w:spacing w:val="-9"/>
                      <w:w w:val="95"/>
                      <w:position w:val="1"/>
                    </w:rPr>
                    <w:t>не</w:t>
                    <w:tab/>
                    <w:t>не</w:t>
                    <w:tab/>
                  </w:r>
                  <w:r>
                    <w:rPr>
                      <w:spacing w:val="-11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809" w:val="left" w:leader="none"/>
                      <w:tab w:pos="2759" w:val="left" w:leader="none"/>
                      <w:tab w:pos="3503" w:val="left" w:leader="none"/>
                      <w:tab w:pos="4315" w:val="left" w:leader="none"/>
                      <w:tab w:pos="5237" w:val="left" w:leader="none"/>
                      <w:tab w:pos="6109" w:val="left" w:leader="none"/>
                      <w:tab w:pos="6873" w:val="left" w:leader="none"/>
                      <w:tab w:pos="7631" w:val="left" w:leader="none"/>
                      <w:tab w:pos="8441" w:val="left" w:leader="none"/>
                      <w:tab w:pos="9197" w:val="left" w:leader="none"/>
                      <w:tab w:pos="10137" w:val="left" w:leader="none"/>
                      <w:tab w:pos="10684" w:val="left" w:leader="none"/>
                      <w:tab w:pos="11634" w:val="left" w:leader="none"/>
                      <w:tab w:pos="12340" w:val="left" w:leader="none"/>
                      <w:tab w:pos="14021" w:val="left" w:leader="none"/>
                      <w:tab w:pos="15172" w:val="left" w:leader="none"/>
                    </w:tabs>
                    <w:spacing w:line="279" w:lineRule="exact"/>
                    <w:ind w:left="359" w:right="0"/>
                    <w:jc w:val="left"/>
                  </w:pPr>
                  <w:r>
                    <w:rPr>
                      <w:rFonts w:ascii="Gulim" w:hAnsi="Gulim"/>
                      <w:b/>
                      <w:spacing w:val="5"/>
                      <w:position w:val="2"/>
                    </w:rPr>
                    <w:t>1</w:t>
                  </w:r>
                  <w:r>
                    <w:rPr>
                      <w:spacing w:val="5"/>
                      <w:position w:val="2"/>
                    </w:rPr>
                    <w:t>РС</w:t>
                  </w:r>
                  <w:r>
                    <w:rPr>
                      <w:spacing w:val="28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Рівне-</w:t>
                  </w:r>
                  <w:r>
                    <w:rPr>
                      <w:rFonts w:ascii="Gulim" w:hAnsi="Gulim"/>
                      <w:b/>
                      <w:spacing w:val="2"/>
                      <w:position w:val="2"/>
                    </w:rPr>
                    <w:t>1</w:t>
                    <w:tab/>
                  </w:r>
                  <w:r>
                    <w:rPr>
                      <w:spacing w:val="-4"/>
                      <w:position w:val="1"/>
                    </w:rPr>
                    <w:t>96.45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  <w:tab/>
                  </w:r>
                  <w:r>
                    <w:rPr>
                      <w:spacing w:val="-7"/>
                      <w:w w:val="95"/>
                      <w:position w:val="1"/>
                    </w:rPr>
                    <w:t>1,907</w:t>
                    <w:tab/>
                  </w:r>
                  <w:r>
                    <w:rPr>
                      <w:position w:val="1"/>
                    </w:rPr>
                    <w:t>0,482</w:t>
                    <w:tab/>
                  </w:r>
                  <w:r>
                    <w:rPr>
                      <w:spacing w:val="-2"/>
                      <w:position w:val="1"/>
                    </w:rPr>
                    <w:t>0.079</w:t>
                    <w:tab/>
                  </w:r>
                  <w:r>
                    <w:rPr>
                      <w:spacing w:val="-3"/>
                      <w:position w:val="1"/>
                    </w:rPr>
                    <w:t>0,08</w:t>
                    <w:tab/>
                  </w:r>
                  <w:r>
                    <w:rPr>
                      <w:spacing w:val="-4"/>
                    </w:rPr>
                    <w:t>0,03</w:t>
                    <w:tab/>
                  </w:r>
                  <w:r>
                    <w:rPr>
                      <w:spacing w:val="-7"/>
                      <w:w w:val="95"/>
                      <w:position w:val="1"/>
                    </w:rPr>
                    <w:t>0,001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0,812</w:t>
                    <w:tab/>
                  </w:r>
                  <w:r>
                    <w:rPr>
                      <w:spacing w:val="-7"/>
                      <w:w w:val="95"/>
                    </w:rPr>
                    <w:t>0.151</w:t>
                    <w:tab/>
                  </w:r>
                  <w:r>
                    <w:rPr>
                      <w:spacing w:val="-2"/>
                      <w:w w:val="95"/>
                      <w:position w:val="1"/>
                    </w:rPr>
                    <w:t>0,006</w:t>
                    <w:tab/>
                  </w:r>
                  <w:r>
                    <w:rPr>
                      <w:spacing w:val="-10"/>
                      <w:w w:val="95"/>
                    </w:rPr>
                    <w:t>-8,5</w:t>
                    <w:tab/>
                  </w:r>
                  <w:r>
                    <w:rPr>
                      <w:spacing w:val="-2"/>
                    </w:rPr>
                    <w:t>0,6949</w:t>
                    <w:tab/>
                  </w:r>
                  <w:r>
                    <w:rPr>
                      <w:spacing w:val="-4"/>
                      <w:w w:val="95"/>
                    </w:rPr>
                    <w:t>8123</w:t>
                    <w:tab/>
                  </w:r>
                  <w:r>
                    <w:rPr>
                      <w:spacing w:val="-9"/>
                    </w:rPr>
                    <w:t>11865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3"/>
                      <w:position w:val="2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визначали</w:t>
                    <w:tab/>
                  </w:r>
                  <w:r>
                    <w:rPr>
                      <w:spacing w:val="-2"/>
                      <w:position w:val="1"/>
                    </w:rPr>
                    <w:t>визначали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935" w:val="left" w:leader="none"/>
                      <w:tab w:pos="14025" w:val="left" w:leader="none"/>
                      <w:tab w:pos="15177" w:val="left" w:leader="none"/>
                    </w:tabs>
                    <w:spacing w:line="256" w:lineRule="exact" w:before="20"/>
                    <w:ind w:left="341" w:right="0"/>
                    <w:jc w:val="left"/>
                  </w:pPr>
                  <w:r>
                    <w:rPr>
                      <w:rFonts w:ascii="Times New Roman" w:hAnsi="Times New Roman"/>
                      <w:spacing w:val="11"/>
                      <w:position w:val="1"/>
                    </w:rPr>
                    <w:t>23.03.2015р.</w:t>
                    <w:tab/>
                  </w:r>
                  <w:r>
                    <w:rPr>
                      <w:spacing w:val="-9"/>
                      <w:w w:val="95"/>
                    </w:rPr>
                    <w:t>не</w:t>
                    <w:tab/>
                  </w:r>
                  <w:r>
                    <w:rPr>
                      <w:spacing w:val="-11"/>
                    </w:rPr>
                    <w:t>не</w:t>
                    <w:tab/>
                  </w:r>
                  <w:r>
                    <w:rPr>
                      <w:spacing w:val="-9"/>
                    </w:rPr>
                    <w:t>не</w:t>
                  </w:r>
                </w:p>
                <w:p>
                  <w:pPr>
                    <w:pStyle w:val="BodyText"/>
                    <w:tabs>
                      <w:tab w:pos="1809" w:val="left" w:leader="none"/>
                      <w:tab w:pos="2725" w:val="left" w:leader="none"/>
                      <w:tab w:pos="3503" w:val="left" w:leader="none"/>
                      <w:tab w:pos="4309" w:val="left" w:leader="none"/>
                      <w:tab w:pos="5351" w:val="left" w:leader="none"/>
                      <w:tab w:pos="5999" w:val="left" w:leader="none"/>
                      <w:tab w:pos="7252" w:val="left" w:leader="none"/>
                      <w:tab w:pos="7631" w:val="left" w:leader="none"/>
                      <w:tab w:pos="8437" w:val="left" w:leader="none"/>
                      <w:tab w:pos="9191" w:val="left" w:leader="none"/>
                      <w:tab w:pos="10683" w:val="left" w:leader="none"/>
                      <w:tab w:pos="11633" w:val="left" w:leader="none"/>
                      <w:tab w:pos="12335" w:val="left" w:leader="none"/>
                      <w:tab w:pos="14015" w:val="left" w:leader="none"/>
                      <w:tab w:pos="15172" w:val="left" w:leader="none"/>
                    </w:tabs>
                    <w:spacing w:line="276" w:lineRule="exact"/>
                    <w:ind w:left="349" w:right="0"/>
                    <w:jc w:val="left"/>
                  </w:pPr>
                  <w:r>
                    <w:rPr>
                      <w:spacing w:val="8"/>
                      <w:position w:val="1"/>
                    </w:rPr>
                    <w:t>ГРС</w:t>
                  </w:r>
                  <w:r>
                    <w:rPr>
                      <w:spacing w:val="3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-3"/>
                      <w:position w:val="1"/>
                    </w:rPr>
                    <w:t> (о</w:t>
                  </w:r>
                  <w:r>
                    <w:rPr>
                      <w:spacing w:val="-2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і</w:t>
                    <w:tab/>
                  </w:r>
                  <w:r>
                    <w:rPr>
                      <w:spacing w:val="-2"/>
                    </w:rPr>
                    <w:t>95,854</w:t>
                    <w:tab/>
                  </w:r>
                  <w:r>
                    <w:rPr>
                      <w:spacing w:val="-2"/>
                      <w:w w:val="95"/>
                    </w:rPr>
                    <w:t>2,144</w:t>
                    <w:tab/>
                  </w:r>
                  <w:r>
                    <w:rPr>
                      <w:spacing w:val="-2"/>
                    </w:rPr>
                    <w:t>0,614</w:t>
                    <w:tab/>
                    <w:t>0,094</w:t>
                    <w:tab/>
                  </w:r>
                  <w:r>
                    <w:rPr>
                      <w:rFonts w:ascii="Gulim" w:hAnsi="Gulim"/>
                      <w:b/>
                      <w:spacing w:val="-2"/>
                      <w:position w:val="-1"/>
                    </w:rPr>
                    <w:t>«,1</w:t>
                    <w:tab/>
                  </w:r>
                  <w:r>
                    <w:rPr>
                      <w:spacing w:val="-3"/>
                      <w:w w:val="95"/>
                    </w:rPr>
                    <w:t>0,032</w:t>
                    <w:tab/>
                  </w:r>
                  <w:r>
                    <w:rPr/>
                    <w:t>0</w:t>
                    <w:tab/>
                  </w:r>
                  <w:r>
                    <w:rPr>
                      <w:spacing w:val="-2"/>
                      <w:w w:val="95"/>
                    </w:rPr>
                    <w:t>0,867</w:t>
                    <w:tab/>
                  </w:r>
                  <w:r>
                    <w:rPr>
                      <w:spacing w:val="-1"/>
                      <w:w w:val="95"/>
                    </w:rPr>
                    <w:t>0,289</w:t>
                    <w:tab/>
                    <w:t>0,006</w:t>
                    <w:tab/>
                  </w:r>
                  <w:r>
                    <w:rPr>
                      <w:spacing w:val="-4"/>
                      <w:position w:val="0"/>
                    </w:rPr>
                    <w:t>0.7005</w:t>
                    <w:tab/>
                  </w:r>
                  <w:r>
                    <w:rPr>
                      <w:spacing w:val="-1"/>
                    </w:rPr>
                    <w:t>8147</w:t>
                    <w:tab/>
                  </w:r>
                  <w:r>
                    <w:rPr>
                      <w:spacing w:val="-6"/>
                    </w:rPr>
                    <w:t>11850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position w:val="1"/>
                    </w:rPr>
                    <w:t>визначали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600690" cy="755904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700" w:h="11910" w:orient="landscape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2pt;width:834.7pt;height:595.2pt;mso-position-horizontal-relative:page;mso-position-vertical-relative:page;z-index:-52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pStyle w:val="BodyText"/>
                    <w:tabs>
                      <w:tab w:pos="11546" w:val="left" w:leader="none"/>
                      <w:tab w:pos="13240" w:val="left" w:leader="none"/>
                    </w:tabs>
                    <w:spacing w:line="7" w:lineRule="exact"/>
                    <w:ind w:left="11546" w:right="0" w:hanging="1454"/>
                    <w:jc w:val="left"/>
                  </w:pPr>
                  <w:r>
                    <w:rPr/>
                    <w:t>)°С</w:t>
                    <w:tab/>
                  </w:r>
                  <w:r>
                    <w:rPr>
                      <w:position w:val="2"/>
                    </w:rPr>
                    <w:t>ч</w:t>
                    <w:tab/>
                  </w:r>
                  <w:r>
                    <w:rPr>
                      <w:position w:val="3"/>
                    </w:rPr>
                    <w:t>к</w:t>
                  </w:r>
                  <w:r>
                    <w:rPr/>
                  </w:r>
                </w:p>
                <w:p>
                  <w:pPr>
                    <w:pStyle w:val="BodyText"/>
                    <w:spacing w:line="138" w:lineRule="exact"/>
                    <w:ind w:right="4975"/>
                    <w:jc w:val="right"/>
                  </w:pPr>
                  <w:r>
                    <w:rPr/>
                    <w:t>а</w:t>
                  </w:r>
                </w:p>
                <w:p>
                  <w:pPr>
                    <w:pStyle w:val="BodyText"/>
                    <w:tabs>
                      <w:tab w:pos="11546" w:val="left" w:leader="none"/>
                      <w:tab w:pos="12328" w:val="left" w:leader="none"/>
                      <w:tab w:pos="13240" w:val="left" w:leader="none"/>
                    </w:tabs>
                    <w:spacing w:line="176" w:lineRule="exact"/>
                    <w:ind w:left="10092" w:right="0"/>
                    <w:jc w:val="left"/>
                  </w:pPr>
                  <w:r>
                    <w:rPr/>
                    <w:t>а</w:t>
                    <w:tab/>
                  </w:r>
                  <w:r>
                    <w:rPr>
                      <w:position w:val="-1"/>
                    </w:rPr>
                    <w:t>ж</w:t>
                    <w:tab/>
                  </w:r>
                  <w:r>
                    <w:rPr>
                      <w:w w:val="95"/>
                      <w:position w:val="-5"/>
                    </w:rPr>
                    <w:t>е</w:t>
                    <w:tab/>
                  </w:r>
                  <w:r>
                    <w:rPr>
                      <w:position w:val="1"/>
                    </w:rPr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spacing w:line="52" w:lineRule="exact"/>
                    <w:ind w:right="1605"/>
                    <w:jc w:val="right"/>
                  </w:pPr>
                  <w:r>
                    <w:rPr>
                      <w:w w:val="95"/>
                    </w:rPr>
                    <w:t>3</w:t>
                  </w:r>
                </w:p>
                <w:p>
                  <w:pPr>
                    <w:pStyle w:val="BodyText"/>
                    <w:tabs>
                      <w:tab w:pos="10092" w:val="left" w:leader="none"/>
                      <w:tab w:pos="11546" w:val="left" w:leader="none"/>
                      <w:tab w:pos="12328" w:val="left" w:leader="none"/>
                      <w:tab w:pos="13240" w:val="left" w:leader="none"/>
                      <w:tab w:pos="14916" w:val="left" w:leader="none"/>
                    </w:tabs>
                    <w:spacing w:line="129" w:lineRule="exact"/>
                    <w:ind w:left="834" w:right="0"/>
                    <w:jc w:val="left"/>
                  </w:pPr>
                  <w:r>
                    <w:rPr/>
                    <w:t>е</w:t>
                    <w:tab/>
                  </w:r>
                  <w:r>
                    <w:rPr>
                      <w:position w:val="2"/>
                    </w:rPr>
                    <w:t>П</w:t>
                    <w:tab/>
                  </w:r>
                  <w:r>
                    <w:rPr>
                      <w:position w:val="1"/>
                    </w:rPr>
                    <w:t>и</w:t>
                    <w:tab/>
                  </w:r>
                  <w:r>
                    <w:rPr>
                      <w:w w:val="95"/>
                      <w:position w:val="-6"/>
                    </w:rPr>
                    <w:t>щ</w:t>
                    <w:tab/>
                  </w:r>
                  <w:r>
                    <w:rPr>
                      <w:w w:val="95"/>
                    </w:rPr>
                    <w:t>ш</w:t>
                    <w:tab/>
                  </w:r>
                  <w:r>
                    <w:rPr>
                      <w:position w:val="-7"/>
                    </w:rPr>
                    <w:t>м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0092" w:val="left" w:leader="none"/>
                      <w:tab w:pos="11546" w:val="left" w:leader="none"/>
                      <w:tab w:pos="12328" w:val="left" w:leader="none"/>
                      <w:tab w:pos="14916" w:val="left" w:leader="none"/>
                    </w:tabs>
                    <w:spacing w:line="76" w:lineRule="atLeast"/>
                    <w:ind w:left="834" w:right="0"/>
                    <w:jc w:val="left"/>
                  </w:pPr>
                  <w:r>
                    <w:rPr>
                      <w:position w:val="1"/>
                    </w:rPr>
                    <w:t>ц</w:t>
                    <w:tab/>
                  </w:r>
                  <w:r>
                    <w:rPr/>
                    <w:t>М</w:t>
                    <w:tab/>
                  </w:r>
                  <w:r>
                    <w:rPr>
                      <w:position w:val="2"/>
                    </w:rPr>
                    <w:t>н</w:t>
                    <w:tab/>
                  </w:r>
                  <w:r>
                    <w:rPr>
                      <w:position w:val="-4"/>
                    </w:rPr>
                    <w:t>и</w:t>
                    <w:tab/>
                    <w:t>/</w:t>
                  </w:r>
                  <w:r>
                    <w:rPr/>
                  </w:r>
                </w:p>
                <w:p>
                  <w:pPr>
                    <w:pStyle w:val="BodyText"/>
                    <w:spacing w:line="184" w:lineRule="atLeast"/>
                    <w:ind w:right="3281"/>
                    <w:jc w:val="right"/>
                  </w:pPr>
                  <w:r>
                    <w:rPr/>
                    <w:t>і</w:t>
                  </w:r>
                </w:p>
                <w:p>
                  <w:pPr>
                    <w:pStyle w:val="BodyText"/>
                    <w:tabs>
                      <w:tab w:pos="3881" w:val="left" w:leader="none"/>
                      <w:tab w:pos="10092" w:val="left" w:leader="none"/>
                      <w:tab w:pos="12328" w:val="left" w:leader="none"/>
                      <w:tab w:pos="13240" w:val="left" w:leader="none"/>
                      <w:tab w:pos="14916" w:val="left" w:leader="none"/>
                    </w:tabs>
                    <w:spacing w:line="106" w:lineRule="exact"/>
                    <w:ind w:left="834" w:right="0"/>
                    <w:jc w:val="left"/>
                  </w:pPr>
                  <w:r>
                    <w:rPr/>
                    <w:t>с</w:t>
                    <w:tab/>
                  </w:r>
                  <w:r>
                    <w:rPr>
                      <w:spacing w:val="8"/>
                      <w:position w:val="1"/>
                    </w:rPr>
                    <w:t>Компонентний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склад,</w:t>
                  </w:r>
                  <w:r>
                    <w:rPr>
                      <w:spacing w:val="21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об'Чмна</w:t>
                  </w:r>
                  <w:r>
                    <w:rPr>
                      <w:spacing w:val="33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частка</w:t>
                  </w:r>
                  <w:r>
                    <w:rPr>
                      <w:spacing w:val="2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%</w:t>
                    <w:tab/>
                  </w:r>
                  <w:r>
                    <w:rPr>
                      <w:position w:val="-2"/>
                    </w:rPr>
                    <w:t>4</w:t>
                    <w:tab/>
                  </w:r>
                  <w:r>
                    <w:rPr>
                      <w:w w:val="95"/>
                      <w:position w:val="-6"/>
                    </w:rPr>
                    <w:t>в</w:t>
                    <w:tab/>
                  </w:r>
                  <w:r>
                    <w:rPr>
                      <w:position w:val="1"/>
                    </w:rPr>
                    <w:t>м</w:t>
                    <w:tab/>
                  </w:r>
                  <w:r>
                    <w:rPr>
                      <w:position w:val="-6"/>
                    </w:rPr>
                    <w:t>г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0092" w:val="left" w:leader="none"/>
                      <w:tab w:pos="11546" w:val="left" w:leader="none"/>
                      <w:tab w:pos="12612" w:val="left" w:leader="none"/>
                      <w:tab w:pos="13240" w:val="left" w:leader="none"/>
                      <w:tab w:pos="14632" w:val="left" w:leader="none"/>
                      <w:tab w:pos="15780" w:val="left" w:leader="none"/>
                    </w:tabs>
                    <w:spacing w:line="75" w:lineRule="atLeast"/>
                    <w:ind w:left="834" w:right="0"/>
                    <w:jc w:val="left"/>
                  </w:pPr>
                  <w:r>
                    <w:rPr/>
                    <w:t>м</w:t>
                    <w:tab/>
                  </w:r>
                  <w:r>
                    <w:rPr>
                      <w:w w:val="95"/>
                      <w:position w:val="1"/>
                    </w:rPr>
                    <w:t>=</w:t>
                    <w:tab/>
                  </w:r>
                  <w:r>
                    <w:rPr>
                      <w:position w:val="2"/>
                    </w:rPr>
                    <w:t>я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1"/>
                    </w:rPr>
                    <w:t>3</w:t>
                    <w:tab/>
                  </w:r>
                  <w:r>
                    <w:rPr>
                      <w:w w:val="95"/>
                    </w:rPr>
                    <w:t>3</w:t>
                    <w:tab/>
                  </w:r>
                  <w:r>
                    <w:rPr>
                      <w:position w:val="7"/>
                    </w:rPr>
                    <w:t>о</w:t>
                    <w:tab/>
                  </w:r>
                  <w:r>
                    <w:rPr>
                      <w:position w:val="6"/>
                    </w:rPr>
                    <w:t>я </w:t>
                  </w:r>
                  <w:r>
                    <w:rPr>
                      <w:spacing w:val="6"/>
                      <w:position w:val="6"/>
                    </w:rPr>
                    <w:t> </w:t>
                  </w:r>
                  <w:r>
                    <w:rPr/>
                    <w:t>и</w:t>
                    <w:tab/>
                  </w:r>
                  <w:r>
                    <w:rPr>
                      <w:position w:val="5"/>
                    </w:rPr>
                    <w:t>я</w:t>
                  </w:r>
                  <w:r>
                    <w:rPr/>
                  </w:r>
                </w:p>
                <w:p>
                  <w:pPr>
                    <w:pStyle w:val="BodyText"/>
                    <w:spacing w:line="195" w:lineRule="atLeast"/>
                    <w:ind w:left="834" w:right="0"/>
                    <w:jc w:val="left"/>
                  </w:pPr>
                  <w:r>
                    <w:rPr/>
                    <w:t>і</w:t>
                  </w:r>
                </w:p>
                <w:p>
                  <w:pPr>
                    <w:pStyle w:val="BodyText"/>
                    <w:tabs>
                      <w:tab w:pos="1693" w:val="left" w:leader="none"/>
                      <w:tab w:pos="3085" w:val="left" w:leader="none"/>
                      <w:tab w:pos="4233" w:val="left" w:leader="none"/>
                    </w:tabs>
                    <w:spacing w:line="87" w:lineRule="exact"/>
                    <w:ind w:right="741"/>
                    <w:jc w:val="right"/>
                  </w:pPr>
                  <w:r>
                    <w:rPr>
                      <w:position w:val="-7"/>
                    </w:rPr>
                    <w:t>н</w:t>
                    <w:tab/>
                  </w:r>
                  <w:r>
                    <w:rPr>
                      <w:w w:val="95"/>
                      <w:position w:val="-4"/>
                    </w:rPr>
                    <w:t>д</w:t>
                    <w:tab/>
                  </w:r>
                  <w:r>
                    <w:rPr/>
                    <w:t>і</w:t>
                    <w:tab/>
                    <w:t>і</w:t>
                  </w:r>
                </w:p>
                <w:p>
                  <w:pPr>
                    <w:pStyle w:val="BodyText"/>
                    <w:tabs>
                      <w:tab w:pos="8975" w:val="left" w:leader="none"/>
                      <w:tab w:pos="9993" w:val="left" w:leader="none"/>
                      <w:tab w:pos="10429" w:val="left" w:leader="none"/>
                      <w:tab w:pos="11211" w:val="left" w:leader="none"/>
                      <w:tab w:pos="13515" w:val="left" w:leader="none"/>
                      <w:tab w:pos="14663" w:val="left" w:leader="none"/>
                    </w:tabs>
                    <w:spacing w:line="92" w:lineRule="exact"/>
                    <w:ind w:right="741"/>
                    <w:jc w:val="right"/>
                  </w:pPr>
                  <w:r>
                    <w:rPr>
                      <w:position w:val="-4"/>
                    </w:rPr>
                    <w:t>у</w:t>
                    <w:tab/>
                  </w:r>
                  <w:r>
                    <w:rPr>
                      <w:w w:val="95"/>
                      <w:position w:val="-2"/>
                    </w:rPr>
                    <w:t>(р</w:t>
                    <w:tab/>
                  </w:r>
                  <w:r>
                    <w:rPr>
                      <w:w w:val="95"/>
                      <w:position w:val="-5"/>
                    </w:rPr>
                    <w:t>3</w:t>
                    <w:tab/>
                  </w:r>
                  <w:r>
                    <w:rPr>
                      <w:position w:val="-4"/>
                    </w:rPr>
                    <w:t>н </w:t>
                  </w:r>
                  <w:r>
                    <w:rPr>
                      <w:spacing w:val="10"/>
                      <w:position w:val="-4"/>
                    </w:rPr>
                    <w:t> </w:t>
                  </w:r>
                  <w:r>
                    <w:rPr/>
                    <w:t>м</w:t>
                    <w:tab/>
                  </w:r>
                  <w:r>
                    <w:rPr>
                      <w:position w:val="0"/>
                    </w:rPr>
                    <w:t>е </w:t>
                  </w:r>
                  <w:r>
                    <w:rPr>
                      <w:spacing w:val="6"/>
                      <w:position w:val="0"/>
                    </w:rPr>
                    <w:t> </w:t>
                  </w:r>
                  <w:r>
                    <w:rPr/>
                    <w:t>м</w:t>
                    <w:tab/>
                  </w:r>
                  <w:r>
                    <w:rPr>
                      <w:position w:val="1"/>
                    </w:rPr>
                    <w:t>ц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3"/>
                    </w:rPr>
                    <w:t>к</w:t>
                    <w:tab/>
                  </w:r>
                  <w:r>
                    <w:rPr>
                      <w:w w:val="95"/>
                      <w:position w:val="1"/>
                    </w:rPr>
                    <w:t>ц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77" w:val="left" w:leader="none"/>
                      <w:tab w:pos="2797" w:val="left" w:leader="none"/>
                      <w:tab w:pos="3945" w:val="left" w:leader="none"/>
                    </w:tabs>
                    <w:spacing w:line="49" w:lineRule="exact"/>
                    <w:ind w:right="741"/>
                    <w:jc w:val="right"/>
                  </w:pPr>
                  <w:r>
                    <w:rPr>
                      <w:w w:val="95"/>
                    </w:rPr>
                    <w:t>/</w:t>
                    <w:tab/>
                    <w:t>/</w:t>
                    <w:tab/>
                  </w:r>
                  <w:r>
                    <w:rPr>
                      <w:position w:val="1"/>
                    </w:rPr>
                    <w:t>а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</w:t>
                    <w:tab/>
                  </w:r>
                  <w:r>
                    <w:rPr/>
                    <w:t>а</w:t>
                  </w:r>
                </w:p>
                <w:p>
                  <w:pPr>
                    <w:pStyle w:val="BodyText"/>
                    <w:tabs>
                      <w:tab w:pos="8768" w:val="left" w:leader="none"/>
                      <w:tab w:pos="10092" w:val="left" w:leader="none"/>
                      <w:tab w:pos="11546" w:val="left" w:leader="none"/>
                      <w:tab w:pos="12328" w:val="left" w:leader="none"/>
                      <w:tab w:pos="14632" w:val="left" w:leader="none"/>
                    </w:tabs>
                    <w:spacing w:line="127" w:lineRule="exact"/>
                    <w:ind w:left="834" w:right="0"/>
                    <w:jc w:val="left"/>
                  </w:pPr>
                  <w:r>
                    <w:rPr>
                      <w:position w:val="1"/>
                    </w:rPr>
                    <w:t>я, 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-2"/>
                    </w:rPr>
                    <w:t>р</w:t>
                    <w:tab/>
                  </w:r>
                  <w:r>
                    <w:rPr>
                      <w:w w:val="95"/>
                      <w:position w:val="-2"/>
                    </w:rPr>
                    <w:t>ю</w:t>
                    <w:tab/>
                  </w:r>
                  <w:r>
                    <w:rPr>
                      <w:w w:val="95"/>
                      <w:position w:val="-8"/>
                    </w:rPr>
                    <w:t>ги</w:t>
                    <w:tab/>
                  </w:r>
                  <w:r>
                    <w:rPr/>
                    <w:t>а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-5"/>
                    </w:rPr>
                    <w:t>л</w:t>
                    <w:tab/>
                  </w:r>
                  <w:r>
                    <w:rPr>
                      <w:position w:val="3"/>
                    </w:rPr>
                    <w:t>б</w:t>
                    <w:tab/>
                  </w:r>
                  <w:r>
                    <w:rPr>
                      <w:position w:val="-5"/>
                    </w:rPr>
                    <w:t>р </w:t>
                  </w:r>
                  <w:r>
                    <w:rPr>
                      <w:spacing w:val="6"/>
                      <w:position w:val="-5"/>
                    </w:rPr>
                    <w:t> </w:t>
                  </w:r>
                  <w:r>
                    <w:rPr/>
                    <w:t>і</w:t>
                  </w:r>
                </w:p>
                <w:p>
                  <w:pPr>
                    <w:pStyle w:val="BodyText"/>
                    <w:tabs>
                      <w:tab w:pos="9993" w:val="left" w:leader="none"/>
                      <w:tab w:pos="10429" w:val="left" w:leader="none"/>
                      <w:tab w:pos="11211" w:val="left" w:leader="none"/>
                      <w:tab w:pos="12411" w:val="left" w:leader="none"/>
                      <w:tab w:pos="13799" w:val="left" w:leader="none"/>
                      <w:tab w:pos="14951" w:val="left" w:leader="none"/>
                    </w:tabs>
                    <w:spacing w:line="229" w:lineRule="exact"/>
                    <w:ind w:right="453"/>
                    <w:jc w:val="right"/>
                  </w:pPr>
                  <w:r>
                    <w:rPr/>
                    <w:t>о</w:t>
                    <w:tab/>
                    <w:t>/м</w:t>
                    <w:tab/>
                  </w:r>
                  <w:r>
                    <w:rPr>
                      <w:position w:val="4"/>
                    </w:rPr>
                    <w:t>р </w:t>
                  </w:r>
                  <w:r>
                    <w:rPr>
                      <w:spacing w:val="10"/>
                      <w:position w:val="4"/>
                    </w:rPr>
                    <w:t> </w:t>
                  </w:r>
                  <w:r>
                    <w:rPr>
                      <w:position w:val="-1"/>
                    </w:rPr>
                    <w:t>а</w:t>
                    <w:tab/>
                    <w:t>о</w:t>
                    <w:tab/>
                  </w:r>
                  <w:r>
                    <w:rPr>
                      <w:position w:val="-13"/>
                    </w:rPr>
                    <w:t>/м</w:t>
                    <w:tab/>
                  </w:r>
                  <w:r>
                    <w:rPr>
                      <w:w w:val="95"/>
                      <w:position w:val="5"/>
                    </w:rPr>
                    <w:t>с</w:t>
                    <w:tab/>
                  </w:r>
                  <w:r>
                    <w:rPr>
                      <w:position w:val="-4"/>
                    </w:rPr>
                    <w:t>м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391" w:val="left" w:leader="none"/>
                    </w:tabs>
                    <w:spacing w:line="287" w:lineRule="atLeast"/>
                    <w:ind w:right="1889"/>
                    <w:jc w:val="right"/>
                  </w:pPr>
                  <w:r>
                    <w:rPr/>
                    <w:t>ханічних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34"/>
                    </w:rPr>
                    <w:t>г</w:t>
                    <w:tab/>
                  </w:r>
                  <w:r>
                    <w:rPr>
                      <w:position w:val="33"/>
                    </w:rPr>
                    <w:t>е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99" w:val="left" w:leader="none"/>
                      <w:tab w:pos="3451" w:val="left" w:leader="none"/>
                    </w:tabs>
                    <w:spacing w:line="696" w:lineRule="atLeast"/>
                    <w:ind w:right="453"/>
                    <w:jc w:val="right"/>
                  </w:pPr>
                  <w:r>
                    <w:rPr>
                      <w:position w:val="1"/>
                    </w:rPr>
                    <w:t>б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л</w:t>
                    <w:tab/>
                  </w:r>
                  <w:r>
                    <w:rPr>
                      <w:w w:val="95"/>
                    </w:rPr>
                    <w:t>3</w:t>
                    <w:tab/>
                  </w:r>
                  <w:r>
                    <w:rPr>
                      <w:position w:val="1"/>
                    </w:rPr>
                    <w:t>р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0092" w:val="left" w:leader="none"/>
                      <w:tab w:pos="11546" w:val="left" w:leader="none"/>
                      <w:tab w:pos="12328" w:val="left" w:leader="none"/>
                    </w:tabs>
                    <w:spacing w:line="68" w:lineRule="atLeast"/>
                    <w:ind w:left="834" w:right="0"/>
                    <w:jc w:val="left"/>
                  </w:pPr>
                  <w:r>
                    <w:rPr/>
                    <w:t>сяц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position w:val="4"/>
                    </w:rPr>
                    <w:t>б</w:t>
                    <w:tab/>
                  </w:r>
                  <w:r>
                    <w:rPr>
                      <w:w w:val="95"/>
                      <w:position w:val="9"/>
                    </w:rPr>
                    <w:t>о</w:t>
                    <w:tab/>
                  </w:r>
                  <w:r>
                    <w:rPr/>
                    <w:t>г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3"/>
                    </w:rPr>
                    <w:t>к</w:t>
                    <w:tab/>
                    <w:t>В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position w:val="2"/>
                    </w:rPr>
                    <w:t>к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1546" w:val="left" w:leader="none"/>
                      <w:tab w:pos="12612" w:val="left" w:leader="none"/>
                      <w:tab w:pos="15780" w:val="left" w:leader="none"/>
                    </w:tabs>
                    <w:spacing w:line="295" w:lineRule="atLeast"/>
                    <w:ind w:left="14632" w:right="0" w:hanging="5864"/>
                    <w:jc w:val="left"/>
                  </w:pPr>
                  <w:r>
                    <w:rPr/>
                    <w:t>ц</w:t>
                    <w:tab/>
                  </w:r>
                  <w:r>
                    <w:rPr>
                      <w:w w:val="95"/>
                      <w:position w:val="-3"/>
                    </w:rPr>
                    <w:t>о</w:t>
                    <w:tab/>
                  </w:r>
                  <w:r>
                    <w:rPr/>
                    <w:t>а</w:t>
                    <w:tab/>
                  </w:r>
                  <w:r>
                    <w:rPr>
                      <w:position w:val="1"/>
                    </w:rPr>
                    <w:t>т</w:t>
                  </w:r>
                  <w:r>
                    <w:rPr/>
                  </w:r>
                </w:p>
                <w:p>
                  <w:pPr>
                    <w:pStyle w:val="BodyText"/>
                    <w:spacing w:line="103" w:lineRule="atLeast"/>
                    <w:ind w:right="1889"/>
                    <w:jc w:val="right"/>
                  </w:pPr>
                  <w:r>
                    <w:rPr>
                      <w:w w:val="95"/>
                    </w:rPr>
                    <w:t>т</w:t>
                  </w:r>
                </w:p>
                <w:p>
                  <w:pPr>
                    <w:pStyle w:val="BodyText"/>
                    <w:tabs>
                      <w:tab w:pos="8768" w:val="left" w:leader="none"/>
                      <w:tab w:pos="10092" w:val="left" w:leader="none"/>
                      <w:tab w:pos="11110" w:val="left" w:leader="none"/>
                      <w:tab w:pos="11546" w:val="left" w:leader="none"/>
                      <w:tab w:pos="12612" w:val="left" w:leader="none"/>
                    </w:tabs>
                    <w:spacing w:line="52" w:lineRule="atLeast"/>
                    <w:ind w:left="1116" w:right="0"/>
                    <w:jc w:val="left"/>
                  </w:pPr>
                  <w:r>
                    <w:rPr/>
                    <w:t>д</w:t>
                    <w:tab/>
                    <w:t>л</w:t>
                    <w:tab/>
                  </w:r>
                  <w:r>
                    <w:rPr>
                      <w:position w:val="7"/>
                    </w:rPr>
                    <w:t>л</w:t>
                    <w:tab/>
                  </w:r>
                  <w:r>
                    <w:rPr>
                      <w:position w:val="5"/>
                    </w:rPr>
                    <w:t>кг</w:t>
                    <w:tab/>
                  </w:r>
                  <w:r>
                    <w:rPr>
                      <w:position w:val="1"/>
                    </w:rPr>
                    <w:t>з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2"/>
                    </w:rPr>
                    <w:t>к</w:t>
                    <w:tab/>
                    <w:t>к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863" w:val="left" w:leader="none"/>
                      <w:tab w:pos="7011" w:val="left" w:leader="none"/>
                    </w:tabs>
                    <w:spacing w:line="191" w:lineRule="atLeast"/>
                    <w:ind w:right="453"/>
                    <w:jc w:val="right"/>
                  </w:pPr>
                  <w:r>
                    <w:rPr>
                      <w:position w:val="1"/>
                    </w:rPr>
                    <w:t>е</w:t>
                    <w:tab/>
                    <w:t>н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ї</w:t>
                    <w:tab/>
                    <w:t>н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/>
                    <w:t>/</w:t>
                  </w:r>
                </w:p>
                <w:p>
                  <w:pPr>
                    <w:pStyle w:val="BodyText"/>
                    <w:tabs>
                      <w:tab w:pos="7707" w:val="left" w:leader="none"/>
                      <w:tab w:pos="8571" w:val="left" w:leader="none"/>
                    </w:tabs>
                    <w:spacing w:line="12" w:lineRule="atLeast"/>
                    <w:ind w:right="453"/>
                    <w:jc w:val="right"/>
                  </w:pPr>
                  <w:r>
                    <w:rPr>
                      <w:position w:val="3"/>
                    </w:rPr>
                    <w:t>і</w:t>
                    <w:tab/>
                  </w:r>
                  <w:r>
                    <w:rPr/>
                    <w:t>о</w:t>
                    <w:tab/>
                    <w:t>е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position w:val="2"/>
                    </w:rPr>
                    <w:t>г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208" w:val="left" w:leader="none"/>
                      <w:tab w:pos="8768" w:val="left" w:leader="none"/>
                      <w:tab w:pos="14916" w:val="left" w:leader="none"/>
                    </w:tabs>
                    <w:spacing w:line="33" w:lineRule="atLeast"/>
                    <w:ind w:left="834" w:right="0"/>
                    <w:jc w:val="left"/>
                  </w:pPr>
                  <w:r>
                    <w:rPr>
                      <w:position w:val="1"/>
                    </w:rPr>
                    <w:t>мі 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5"/>
                    </w:rPr>
                    <w:t>і</w:t>
                    <w:tab/>
                  </w:r>
                  <w:r>
                    <w:rPr>
                      <w:w w:val="95"/>
                      <w:position w:val="1"/>
                    </w:rPr>
                    <w:t>ц</w:t>
                    <w:tab/>
                  </w:r>
                  <w:r>
                    <w:rPr/>
                    <w:t>г</w:t>
                    <w:tab/>
                    <w:t>в</w:t>
                  </w:r>
                </w:p>
                <w:p>
                  <w:pPr>
                    <w:pStyle w:val="BodyText"/>
                    <w:tabs>
                      <w:tab w:pos="8975" w:val="left" w:leader="none"/>
                      <w:tab w:pos="9993" w:val="left" w:leader="none"/>
                      <w:tab w:pos="11211" w:val="left" w:leader="none"/>
                      <w:tab w:pos="13515" w:val="left" w:leader="none"/>
                      <w:tab w:pos="14663" w:val="left" w:leader="none"/>
                    </w:tabs>
                    <w:spacing w:line="51" w:lineRule="atLeast"/>
                    <w:ind w:right="741"/>
                    <w:jc w:val="right"/>
                  </w:pPr>
                  <w:r>
                    <w:rPr>
                      <w:w w:val="95"/>
                      <w:position w:val="-1"/>
                    </w:rPr>
                    <w:t>в</w:t>
                    <w:tab/>
                  </w:r>
                  <w:r>
                    <w:rPr/>
                    <w:t>во</w:t>
                    <w:tab/>
                  </w:r>
                  <w:r>
                    <w:rPr>
                      <w:position w:val="1"/>
                    </w:rPr>
                    <w:t>,</w:t>
                    <w:tab/>
                  </w:r>
                  <w:r>
                    <w:rPr>
                      <w:position w:val="-2"/>
                    </w:rPr>
                    <w:t>о</w:t>
                    <w:tab/>
                  </w:r>
                  <w:r>
                    <w:rPr>
                      <w:w w:val="95"/>
                      <w:position w:val="1"/>
                    </w:rPr>
                    <w:t>ц</w:t>
                    <w:tab/>
                    <w:t>ц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559" w:val="left" w:leader="none"/>
                      <w:tab w:pos="3901" w:val="left" w:leader="none"/>
                      <w:tab w:pos="4337" w:val="left" w:leader="none"/>
                      <w:tab w:pos="5119" w:val="left" w:leader="none"/>
                      <w:tab w:pos="7423" w:val="left" w:leader="none"/>
                      <w:tab w:pos="8571" w:val="left" w:leader="none"/>
                    </w:tabs>
                    <w:spacing w:line="13" w:lineRule="atLeast"/>
                    <w:ind w:right="741"/>
                    <w:jc w:val="right"/>
                  </w:pPr>
                  <w:r>
                    <w:rPr/>
                    <w:t>и</w:t>
                    <w:tab/>
                  </w:r>
                  <w:r>
                    <w:rPr>
                      <w:position w:val="1"/>
                    </w:rPr>
                    <w:t>у</w:t>
                    <w:tab/>
                  </w:r>
                  <w:r>
                    <w:rPr>
                      <w:position w:val="0"/>
                    </w:rPr>
                    <w:t>а</w:t>
                    <w:tab/>
                  </w:r>
                  <w:r>
                    <w:rPr>
                      <w:position w:val="-2"/>
                    </w:rPr>
                    <w:t>а</w:t>
                    <w:tab/>
                  </w:r>
                  <w:r>
                    <w:rPr>
                      <w:position w:val="-4"/>
                    </w:rPr>
                    <w:t>л</w:t>
                    <w:tab/>
                  </w:r>
                  <w:r>
                    <w:rPr>
                      <w:position w:val="-2"/>
                    </w:rPr>
                    <w:t>н </w:t>
                  </w:r>
                  <w:r>
                    <w:rPr>
                      <w:spacing w:val="6"/>
                      <w:position w:val="-2"/>
                    </w:rPr>
                    <w:t> </w:t>
                  </w:r>
                  <w:r>
                    <w:rPr/>
                    <w:t>о</w:t>
                    <w:tab/>
                  </w:r>
                  <w:r>
                    <w:rPr>
                      <w:position w:val="-1"/>
                    </w:rPr>
                    <w:t>н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669" w:val="left" w:leader="none"/>
                      <w:tab w:pos="7208" w:val="left" w:leader="none"/>
                      <w:tab w:pos="8768" w:val="left" w:leader="none"/>
                      <w:tab w:pos="10092" w:val="left" w:leader="none"/>
                      <w:tab w:pos="11110" w:val="left" w:leader="none"/>
                      <w:tab w:pos="11546" w:val="left" w:leader="none"/>
                      <w:tab w:pos="12328" w:val="left" w:leader="none"/>
                      <w:tab w:pos="14632" w:val="left" w:leader="none"/>
                      <w:tab w:pos="15780" w:val="left" w:leader="none"/>
                    </w:tabs>
                    <w:spacing w:line="5" w:lineRule="atLeast"/>
                    <w:ind w:left="7208" w:right="0" w:hanging="6374"/>
                    <w:jc w:val="left"/>
                  </w:pPr>
                  <w:r>
                    <w:rPr>
                      <w:w w:val="95"/>
                    </w:rPr>
                    <w:t>о</w:t>
                    <w:tab/>
                  </w:r>
                  <w:r>
                    <w:rPr>
                      <w:position w:val="1"/>
                    </w:rPr>
                    <w:t>і</w:t>
                    <w:tab/>
                  </w:r>
                  <w:r>
                    <w:rPr>
                      <w:position w:val="5"/>
                    </w:rPr>
                    <w:t>и</w:t>
                    <w:tab/>
                  </w:r>
                  <w:r>
                    <w:rPr>
                      <w:w w:val="95"/>
                      <w:position w:val="7"/>
                    </w:rPr>
                    <w:t>в</w:t>
                    <w:tab/>
                  </w:r>
                  <w:r>
                    <w:rPr/>
                    <w:t>и</w:t>
                    <w:tab/>
                  </w:r>
                  <w:r>
                    <w:rPr>
                      <w:position w:val="4"/>
                    </w:rPr>
                    <w:t>н</w:t>
                    <w:tab/>
                  </w:r>
                  <w:r>
                    <w:rPr>
                      <w:w w:val="95"/>
                      <w:position w:val="5"/>
                    </w:rPr>
                    <w:t>т</w:t>
                    <w:tab/>
                  </w:r>
                  <w:r>
                    <w:rPr>
                      <w:w w:val="95"/>
                      <w:position w:val="3"/>
                    </w:rPr>
                    <w:t>с</w:t>
                    <w:tab/>
                  </w:r>
                  <w:r>
                    <w:rPr>
                      <w:position w:val="1"/>
                    </w:rPr>
                    <w:t>о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4"/>
                    </w:rPr>
                    <w:t>н</w:t>
                    <w:tab/>
                  </w:r>
                  <w:r>
                    <w:rPr>
                      <w:position w:val="2"/>
                    </w:rPr>
                    <w:t>о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ю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883" w:val="left" w:leader="none"/>
                      <w:tab w:pos="3901" w:val="left" w:leader="none"/>
                      <w:tab w:pos="4337" w:val="left" w:leader="none"/>
                      <w:tab w:pos="5119" w:val="left" w:leader="none"/>
                      <w:tab w:pos="7423" w:val="left" w:leader="none"/>
                      <w:tab w:pos="8571" w:val="left" w:leader="none"/>
                    </w:tabs>
                    <w:spacing w:line="92" w:lineRule="atLeast"/>
                    <w:ind w:right="453"/>
                    <w:jc w:val="right"/>
                  </w:pPr>
                  <w:r>
                    <w:rPr>
                      <w:w w:val="95"/>
                      <w:position w:val="4"/>
                    </w:rPr>
                    <w:t>в</w:t>
                    <w:tab/>
                  </w:r>
                  <w:r>
                    <w:rPr>
                      <w:position w:val="2"/>
                    </w:rPr>
                    <w:t>с</w:t>
                    <w:tab/>
                  </w:r>
                  <w:r>
                    <w:rPr>
                      <w:w w:val="95"/>
                      <w:position w:val="1"/>
                    </w:rPr>
                    <w:t>и</w:t>
                    <w:tab/>
                  </w:r>
                  <w:r>
                    <w:rPr>
                      <w:w w:val="95"/>
                      <w:position w:val="3"/>
                    </w:rPr>
                    <w:t>о</w:t>
                    <w:tab/>
                  </w:r>
                  <w:r>
                    <w:rPr>
                      <w:position w:val="2"/>
                    </w:rPr>
                    <w:t>и</w:t>
                    <w:tab/>
                  </w:r>
                  <w:r>
                    <w:rPr/>
                    <w:t>к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position w:val="3"/>
                    </w:rPr>
                    <w:t>а</w:t>
                    <w:tab/>
                  </w:r>
                  <w:r>
                    <w:rPr/>
                    <w:t>к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3848" w:val="left" w:leader="none"/>
                      <w:tab w:pos="4665" w:val="left" w:leader="none"/>
                      <w:tab w:pos="5470" w:val="left" w:leader="none"/>
                      <w:tab w:pos="7208" w:val="left" w:leader="none"/>
                      <w:tab w:pos="10092" w:val="left" w:leader="none"/>
                      <w:tab w:pos="11110" w:val="left" w:leader="none"/>
                      <w:tab w:pos="13240" w:val="left" w:leader="none"/>
                      <w:tab w:pos="16068" w:val="left" w:leader="none"/>
                    </w:tabs>
                    <w:spacing w:line="260" w:lineRule="atLeast"/>
                    <w:ind w:left="834" w:right="0"/>
                    <w:jc w:val="left"/>
                  </w:pPr>
                  <w:r>
                    <w:rPr>
                      <w:position w:val="2"/>
                    </w:rPr>
                    <w:t>с</w:t>
                    <w:tab/>
                  </w:r>
                  <w:r>
                    <w:rPr>
                      <w:w w:val="95"/>
                    </w:rPr>
                    <w:t>н</w:t>
                    <w:tab/>
                  </w:r>
                  <w:r>
                    <w:rPr>
                      <w:rFonts w:ascii="Century Gothic" w:hAnsi="Century Gothic"/>
                      <w:spacing w:val="-3"/>
                      <w:position w:val="9"/>
                      <w:sz w:val="10"/>
                    </w:rPr>
                    <w:t>03</w:t>
                    <w:tab/>
                  </w:r>
                  <w:r>
                    <w:rPr>
                      <w:w w:val="95"/>
                      <w:position w:val="3"/>
                    </w:rPr>
                    <w:t>н</w:t>
                    <w:tab/>
                  </w:r>
                  <w:r>
                    <w:rPr>
                      <w:w w:val="95"/>
                    </w:rPr>
                    <w:t>+</w:t>
                    <w:tab/>
                  </w:r>
                  <w:r>
                    <w:rPr>
                      <w:w w:val="95"/>
                      <w:position w:val="-1"/>
                    </w:rPr>
                    <w:t>р</w:t>
                    <w:tab/>
                  </w:r>
                  <w:r>
                    <w:rPr>
                      <w:w w:val="95"/>
                      <w:position w:val="3"/>
                    </w:rPr>
                    <w:t>т</w:t>
                    <w:tab/>
                  </w:r>
                  <w:r>
                    <w:rPr>
                      <w:w w:val="95"/>
                      <w:position w:val="1"/>
                    </w:rPr>
                    <w:t>ме</w:t>
                    <w:tab/>
                  </w:r>
                  <w:r>
                    <w:rPr/>
                    <w:t>д</w:t>
                  </w:r>
                </w:p>
                <w:p>
                  <w:pPr>
                    <w:pStyle w:val="BodyText"/>
                    <w:tabs>
                      <w:tab w:pos="6338" w:val="left" w:leader="none"/>
                      <w:tab w:pos="10092" w:val="left" w:leader="none"/>
                      <w:tab w:pos="11546" w:val="left" w:leader="none"/>
                      <w:tab w:pos="12328" w:val="left" w:leader="none"/>
                      <w:tab w:pos="14916" w:val="left" w:leader="none"/>
                    </w:tabs>
                    <w:spacing w:line="163" w:lineRule="atLeast"/>
                    <w:ind w:left="834" w:right="0"/>
                    <w:jc w:val="left"/>
                  </w:pPr>
                  <w:r>
                    <w:rPr>
                      <w:position w:val="6"/>
                    </w:rPr>
                    <w:t>л</w:t>
                    <w:tab/>
                  </w:r>
                  <w:r>
                    <w:rPr>
                      <w:position w:val="5"/>
                    </w:rPr>
                    <w:t>и</w:t>
                    <w:tab/>
                  </w:r>
                  <w:r>
                    <w:rPr>
                      <w:w w:val="95"/>
                      <w:position w:val="1"/>
                    </w:rPr>
                    <w:t>о</w:t>
                    <w:tab/>
                  </w:r>
                  <w:r>
                    <w:rPr/>
                    <w:t>л</w:t>
                    <w:tab/>
                  </w:r>
                  <w:r>
                    <w:rPr>
                      <w:w w:val="95"/>
                    </w:rPr>
                    <w:t>ч</w:t>
                    <w:tab/>
                  </w:r>
                  <w:r>
                    <w:rPr/>
                    <w:t>т</w:t>
                  </w:r>
                </w:p>
                <w:p>
                  <w:pPr>
                    <w:pStyle w:val="BodyText"/>
                    <w:tabs>
                      <w:tab w:pos="2258" w:val="left" w:leader="none"/>
                      <w:tab w:pos="3848" w:val="left" w:leader="none"/>
                      <w:tab w:pos="4665" w:val="left" w:leader="none"/>
                      <w:tab w:pos="6338" w:val="left" w:leader="none"/>
                      <w:tab w:pos="7208" w:val="left" w:leader="none"/>
                      <w:tab w:pos="9526" w:val="left" w:leader="none"/>
                      <w:tab w:pos="11110" w:val="left" w:leader="none"/>
                      <w:tab w:pos="11546" w:val="left" w:leader="none"/>
                      <w:tab w:pos="16068" w:val="left" w:leader="none"/>
                    </w:tabs>
                    <w:spacing w:line="52" w:lineRule="atLeast"/>
                    <w:ind w:left="834" w:right="0"/>
                    <w:jc w:val="left"/>
                  </w:pPr>
                  <w:r>
                    <w:rPr>
                      <w:position w:val="3"/>
                    </w:rPr>
                    <w:t>и</w:t>
                    <w:tab/>
                  </w:r>
                  <w:r>
                    <w:rPr>
                      <w:w w:val="95"/>
                      <w:position w:val="1"/>
                    </w:rPr>
                    <w:t>н</w:t>
                    <w:tab/>
                  </w:r>
                  <w:r>
                    <w:rPr>
                      <w:position w:val="1"/>
                    </w:rPr>
                    <w:t>а</w:t>
                    <w:tab/>
                  </w:r>
                  <w:r>
                    <w:rPr>
                      <w:position w:val="9"/>
                    </w:rPr>
                    <w:t>Н</w:t>
                    <w:tab/>
                  </w:r>
                  <w:r>
                    <w:rPr>
                      <w:position w:val="8"/>
                    </w:rPr>
                    <w:t>н</w:t>
                    <w:tab/>
                  </w:r>
                  <w:r>
                    <w:rPr/>
                    <w:t>н</w:t>
                    <w:tab/>
                  </w:r>
                  <w:r>
                    <w:rPr>
                      <w:w w:val="95"/>
                      <w:position w:val="5"/>
                    </w:rPr>
                    <w:t>ь</w:t>
                    <w:tab/>
                    <w:t>с</w:t>
                    <w:tab/>
                  </w:r>
                  <w:r>
                    <w:rPr>
                      <w:position w:val="5"/>
                    </w:rPr>
                    <w:t>п</w:t>
                    <w:tab/>
                  </w:r>
                  <w:r>
                    <w:rPr>
                      <w:position w:val="1"/>
                    </w:rPr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9445" w:val="left" w:leader="none"/>
                    </w:tabs>
                    <w:spacing w:line="129" w:lineRule="atLeast"/>
                    <w:ind w:right="1605"/>
                    <w:jc w:val="right"/>
                  </w:pPr>
                  <w:r>
                    <w:rPr>
                      <w:position w:val="1"/>
                    </w:rPr>
                    <w:t>а</w:t>
                    <w:tab/>
                  </w:r>
                  <w:r>
                    <w:rPr>
                      <w:w w:val="95"/>
                    </w:rPr>
                    <w:t>д</w:t>
                    <w:tab/>
                  </w:r>
                  <w:r>
                    <w:rPr>
                      <w:position w:val="2"/>
                    </w:rPr>
                    <w:t>п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470" w:val="left" w:leader="none"/>
                      <w:tab w:pos="6338" w:val="left" w:leader="none"/>
                      <w:tab w:pos="8768" w:val="left" w:leader="none"/>
                      <w:tab w:pos="9526" w:val="left" w:leader="none"/>
                      <w:tab w:pos="11110" w:val="left" w:leader="none"/>
                      <w:tab w:pos="11546" w:val="left" w:leader="none"/>
                      <w:tab w:pos="14632" w:val="left" w:leader="none"/>
                      <w:tab w:pos="15780" w:val="left" w:leader="none"/>
                    </w:tabs>
                    <w:spacing w:line="22" w:lineRule="atLeast"/>
                    <w:ind w:left="2258" w:right="0" w:hanging="1424"/>
                    <w:jc w:val="left"/>
                  </w:pPr>
                  <w:r>
                    <w:rPr>
                      <w:position w:val="-1"/>
                    </w:rPr>
                    <w:t>Ч</w:t>
                    <w:tab/>
                  </w:r>
                  <w:r>
                    <w:rPr/>
                    <w:t>т</w:t>
                    <w:tab/>
                  </w:r>
                  <w:r>
                    <w:rPr>
                      <w:position w:val="3"/>
                    </w:rPr>
                    <w:t>а</w:t>
                    <w:tab/>
                  </w:r>
                  <w:r>
                    <w:rPr>
                      <w:position w:val="-1"/>
                    </w:rPr>
                    <w:t>и</w:t>
                    <w:tab/>
                  </w:r>
                  <w:r>
                    <w:rPr>
                      <w:position w:val="0"/>
                    </w:rPr>
                    <w:t>н</w:t>
                    <w:tab/>
                  </w:r>
                  <w:r>
                    <w:rPr>
                      <w:position w:val="1"/>
                    </w:rPr>
                    <w:t>у</w:t>
                    <w:tab/>
                    <w:t>е</w:t>
                    <w:tab/>
                  </w:r>
                  <w:r>
                    <w:rPr>
                      <w:position w:val="3"/>
                    </w:rPr>
                    <w:t>а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/>
                    <w:t>а</w:t>
                    <w:tab/>
                  </w:r>
                  <w:r>
                    <w:rPr>
                      <w:position w:val="3"/>
                    </w:rPr>
                    <w:t>а </w:t>
                  </w:r>
                  <w:r>
                    <w:rPr>
                      <w:spacing w:val="10"/>
                      <w:position w:val="3"/>
                    </w:rPr>
                    <w:t> </w:t>
                  </w:r>
                  <w:r>
                    <w:rPr>
                      <w:position w:val="-1"/>
                    </w:rPr>
                    <w:t>в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074" w:val="left" w:leader="none"/>
                      <w:tab w:pos="3848" w:val="left" w:leader="none"/>
                      <w:tab w:pos="4617" w:val="left" w:leader="none"/>
                      <w:tab w:pos="5470" w:val="left" w:leader="none"/>
                      <w:tab w:pos="6338" w:val="left" w:leader="none"/>
                      <w:tab w:pos="7208" w:val="left" w:leader="none"/>
                      <w:tab w:pos="8768" w:val="left" w:leader="none"/>
                      <w:tab w:pos="9526" w:val="left" w:leader="none"/>
                      <w:tab w:pos="10092" w:val="left" w:leader="none"/>
                      <w:tab w:pos="11110" w:val="left" w:leader="none"/>
                      <w:tab w:pos="11546" w:val="left" w:leader="none"/>
                      <w:tab w:pos="13240" w:val="left" w:leader="none"/>
                      <w:tab w:pos="14632" w:val="left" w:leader="none"/>
                      <w:tab w:pos="15780" w:val="left" w:leader="none"/>
                    </w:tabs>
                    <w:spacing w:line="129" w:lineRule="atLeast"/>
                    <w:ind w:left="2258" w:right="0"/>
                    <w:jc w:val="left"/>
                  </w:pPr>
                  <w:r>
                    <w:rPr>
                      <w:position w:val="3"/>
                    </w:rPr>
                    <w:t>а</w:t>
                    <w:tab/>
                  </w:r>
                  <w:r>
                    <w:rPr>
                      <w:w w:val="95"/>
                      <w:position w:val="-2"/>
                    </w:rPr>
                    <w:t>н</w:t>
                    <w:tab/>
                  </w:r>
                  <w:r>
                    <w:rPr>
                      <w:w w:val="95"/>
                      <w:position w:val="3"/>
                    </w:rPr>
                    <w:t>п</w:t>
                    <w:tab/>
                  </w:r>
                  <w:r>
                    <w:rPr>
                      <w:rFonts w:ascii="Garamond" w:hAnsi="Garamond"/>
                      <w:i/>
                      <w:sz w:val="12"/>
                    </w:rPr>
                    <w:t>ш</w:t>
                    <w:tab/>
                  </w:r>
                  <w:r>
                    <w:rPr>
                      <w:position w:val="-1"/>
                    </w:rPr>
                    <w:t>у</w:t>
                    <w:tab/>
                  </w:r>
                  <w:r>
                    <w:rPr>
                      <w:position w:val="2"/>
                    </w:rPr>
                    <w:t>т</w:t>
                    <w:tab/>
                  </w:r>
                  <w:r>
                    <w:rPr>
                      <w:position w:val="4"/>
                    </w:rPr>
                    <w:t>а</w:t>
                    <w:tab/>
                  </w:r>
                  <w:r>
                    <w:rPr>
                      <w:w w:val="95"/>
                      <w:position w:val="-1"/>
                    </w:rPr>
                    <w:t>с</w:t>
                    <w:tab/>
                  </w:r>
                  <w:r>
                    <w:rPr>
                      <w:position w:val="-2"/>
                    </w:rPr>
                    <w:t>е</w:t>
                    <w:tab/>
                  </w:r>
                  <w:r>
                    <w:rPr>
                      <w:position w:val="0"/>
                    </w:rPr>
                    <w:t>а</w:t>
                    <w:tab/>
                  </w:r>
                  <w:r>
                    <w:rPr/>
                    <w:t>г</w:t>
                    <w:tab/>
                  </w:r>
                  <w:r>
                    <w:rPr>
                      <w:position w:val="1"/>
                    </w:rPr>
                    <w:t>т</w:t>
                    <w:tab/>
                    <w:t>а</w:t>
                    <w:tab/>
                  </w:r>
                  <w:r>
                    <w:rPr>
                      <w:position w:val="2"/>
                    </w:rPr>
                    <w:t>в </w:t>
                  </w:r>
                  <w:r>
                    <w:rPr>
                      <w:spacing w:val="6"/>
                      <w:position w:val="2"/>
                    </w:rPr>
                    <w:t> </w:t>
                  </w:r>
                  <w:r>
                    <w:rPr>
                      <w:position w:val="-1"/>
                    </w:rPr>
                    <w:t>к</w:t>
                    <w:tab/>
                  </w:r>
                  <w:r>
                    <w:rPr>
                      <w:position w:val="2"/>
                    </w:rPr>
                    <w:t>в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-4"/>
                    </w:rPr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848" w:val="left" w:leader="none"/>
                      <w:tab w:pos="4707" w:val="left" w:leader="none"/>
                      <w:tab w:pos="5470" w:val="left" w:leader="none"/>
                      <w:tab w:pos="6338" w:val="left" w:leader="none"/>
                      <w:tab w:pos="7208" w:val="left" w:leader="none"/>
                      <w:tab w:pos="7981" w:val="left" w:leader="none"/>
                      <w:tab w:pos="8768" w:val="left" w:leader="none"/>
                      <w:tab w:pos="9526" w:val="left" w:leader="none"/>
                      <w:tab w:pos="10092" w:val="left" w:leader="none"/>
                      <w:tab w:pos="13240" w:val="left" w:leader="none"/>
                      <w:tab w:pos="14632" w:val="left" w:leader="none"/>
                      <w:tab w:pos="15780" w:val="left" w:leader="none"/>
                    </w:tabs>
                    <w:spacing w:line="135" w:lineRule="atLeast"/>
                    <w:ind w:left="2258" w:right="0"/>
                    <w:jc w:val="left"/>
                  </w:pPr>
                  <w:r>
                    <w:rPr>
                      <w:position w:val="2"/>
                    </w:rPr>
                    <w:t>т</w:t>
                    <w:tab/>
                  </w:r>
                  <w:r>
                    <w:rPr>
                      <w:w w:val="95"/>
                    </w:rPr>
                    <w:t>о</w:t>
                    <w:tab/>
                  </w:r>
                  <w:r>
                    <w:rPr/>
                    <w:t>1</w:t>
                    <w:tab/>
                  </w:r>
                  <w:r>
                    <w:rPr>
                      <w:position w:val="-3"/>
                    </w:rPr>
                    <w:t>Б</w:t>
                    <w:tab/>
                  </w:r>
                  <w:r>
                    <w:rPr>
                      <w:w w:val="95"/>
                      <w:position w:val="-1"/>
                    </w:rPr>
                    <w:t>н</w:t>
                    <w:tab/>
                  </w:r>
                  <w:r>
                    <w:rPr>
                      <w:position w:val="3"/>
                    </w:rPr>
                    <w:t>с</w:t>
                    <w:tab/>
                  </w:r>
                  <w:r>
                    <w:rPr>
                      <w:rFonts w:ascii="Times New Roman" w:hAnsi="Times New Roman"/>
                      <w:position w:val="3"/>
                    </w:rPr>
                    <w:t>Н</w:t>
                    <w:tab/>
                  </w:r>
                  <w:r>
                    <w:rPr>
                      <w:position w:val="-1"/>
                    </w:rPr>
                    <w:t>к</w:t>
                    <w:tab/>
                  </w:r>
                  <w:r>
                    <w:rPr>
                      <w:w w:val="95"/>
                      <w:position w:val="-4"/>
                    </w:rPr>
                    <w:t>с</w:t>
                    <w:tab/>
                  </w:r>
                  <w:r>
                    <w:rPr>
                      <w:position w:val="0"/>
                    </w:rPr>
                    <w:t>к</w:t>
                    <w:tab/>
                  </w:r>
                  <w:r>
                    <w:rPr>
                      <w:w w:val="95"/>
                      <w:position w:val="2"/>
                    </w:rPr>
                    <w:t>с</w:t>
                    <w:tab/>
                  </w:r>
                  <w:r>
                    <w:rPr>
                      <w:position w:val="1"/>
                    </w:rPr>
                    <w:t>о</w:t>
                    <w:tab/>
                    <w:t>о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074" w:val="left" w:leader="none"/>
                      <w:tab w:pos="3848" w:val="left" w:leader="none"/>
                      <w:tab w:pos="6338" w:val="left" w:leader="none"/>
                      <w:tab w:pos="7208" w:val="left" w:leader="none"/>
                      <w:tab w:pos="8768" w:val="left" w:leader="none"/>
                      <w:tab w:pos="10092" w:val="left" w:leader="none"/>
                      <w:tab w:pos="13240" w:val="left" w:leader="none"/>
                      <w:tab w:pos="14632" w:val="left" w:leader="none"/>
                      <w:tab w:pos="15780" w:val="left" w:leader="none"/>
                    </w:tabs>
                    <w:spacing w:line="55" w:lineRule="atLeast"/>
                    <w:ind w:left="2258" w:right="0"/>
                    <w:jc w:val="left"/>
                  </w:pPr>
                  <w:r>
                    <w:rPr>
                      <w:position w:val="1"/>
                    </w:rPr>
                    <w:t>е</w:t>
                    <w:tab/>
                  </w:r>
                  <w:r>
                    <w:rPr>
                      <w:position w:val="4"/>
                    </w:rPr>
                    <w:t>а</w:t>
                    <w:tab/>
                  </w:r>
                  <w:r>
                    <w:rPr>
                      <w:position w:val="-2"/>
                    </w:rPr>
                    <w:t>р</w:t>
                    <w:tab/>
                  </w:r>
                  <w:r>
                    <w:rPr>
                      <w:w w:val="95"/>
                      <w:position w:val="-2"/>
                    </w:rPr>
                    <w:t>е</w:t>
                    <w:tab/>
                  </w:r>
                  <w:r>
                    <w:rPr>
                      <w:position w:val="2"/>
                    </w:rPr>
                    <w:t>к</w:t>
                    <w:tab/>
                  </w:r>
                  <w:r>
                    <w:rPr>
                      <w:w w:val="95"/>
                      <w:position w:val="-2"/>
                    </w:rPr>
                    <w:t>о</w:t>
                    <w:tab/>
                  </w:r>
                  <w:r>
                    <w:rPr/>
                    <w:t>ч</w:t>
                    <w:tab/>
                  </w:r>
                  <w:r>
                    <w:rPr>
                      <w:position w:val="2"/>
                    </w:rPr>
                    <w:t>а</w:t>
                    <w:tab/>
                  </w:r>
                  <w:r>
                    <w:rPr>
                      <w:position w:val="1"/>
                    </w:rPr>
                    <w:t>с 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4"/>
                    </w:rPr>
                    <w:t>р</w:t>
                    <w:tab/>
                  </w:r>
                  <w:r>
                    <w:rPr>
                      <w:position w:val="1"/>
                    </w:rPr>
                    <w:t>с 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4"/>
                    </w:rPr>
                    <w:t>к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395" w:val="left" w:leader="none"/>
                      <w:tab w:pos="4133" w:val="left" w:leader="none"/>
                      <w:tab w:pos="5693" w:val="left" w:leader="none"/>
                      <w:tab w:pos="6451" w:val="left" w:leader="none"/>
                      <w:tab w:pos="7017" w:val="left" w:leader="none"/>
                      <w:tab w:pos="10165" w:val="left" w:leader="none"/>
                      <w:tab w:pos="11557" w:val="left" w:leader="none"/>
                      <w:tab w:pos="12705" w:val="left" w:leader="none"/>
                    </w:tabs>
                    <w:spacing w:line="37" w:lineRule="atLeast"/>
                    <w:ind w:right="453"/>
                    <w:jc w:val="right"/>
                  </w:pPr>
                  <w:r>
                    <w:rPr>
                      <w:position w:val="3"/>
                    </w:rPr>
                    <w:t>т</w:t>
                    <w:tab/>
                  </w:r>
                  <w:r>
                    <w:rPr>
                      <w:w w:val="95"/>
                      <w:position w:val="3"/>
                    </w:rPr>
                    <w:t>-</w:t>
                    <w:tab/>
                  </w:r>
                  <w:r>
                    <w:rPr>
                      <w:position w:val="1"/>
                    </w:rPr>
                    <w:t>е</w:t>
                    <w:tab/>
                    <w:t>і</w:t>
                    <w:tab/>
                    <w:t>и</w:t>
                    <w:tab/>
                  </w:r>
                  <w:r>
                    <w:rPr/>
                    <w:t>о</w:t>
                    <w:tab/>
                  </w:r>
                  <w:r>
                    <w:rPr>
                      <w:position w:val="1"/>
                    </w:rPr>
                    <w:t>м</w:t>
                    <w:tab/>
                  </w:r>
                  <w:r>
                    <w:rPr>
                      <w:position w:val="2"/>
                    </w:rPr>
                    <w:t>а </w:t>
                  </w:r>
                  <w:r>
                    <w:rPr>
                      <w:spacing w:val="6"/>
                      <w:position w:val="2"/>
                    </w:rPr>
                    <w:t> </w:t>
                  </w:r>
                  <w:r>
                    <w:rPr>
                      <w:position w:val="3"/>
                    </w:rPr>
                    <w:t>е</w:t>
                    <w:tab/>
                  </w:r>
                  <w:r>
                    <w:rPr>
                      <w:position w:val="2"/>
                    </w:rPr>
                    <w:t>а 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3"/>
                    </w:rPr>
                    <w:t>р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074" w:val="left" w:leader="none"/>
                      <w:tab w:pos="3848" w:val="left" w:leader="none"/>
                      <w:tab w:pos="5470" w:val="left" w:leader="none"/>
                      <w:tab w:pos="6338" w:val="left" w:leader="none"/>
                      <w:tab w:pos="7206" w:val="left" w:leader="none"/>
                      <w:tab w:pos="7977" w:val="left" w:leader="none"/>
                      <w:tab w:pos="8768" w:val="left" w:leader="none"/>
                      <w:tab w:pos="9526" w:val="left" w:leader="none"/>
                      <w:tab w:pos="10092" w:val="left" w:leader="none"/>
                      <w:tab w:pos="10967" w:val="left" w:leader="none"/>
                      <w:tab w:pos="14632" w:val="left" w:leader="none"/>
                      <w:tab w:pos="15780" w:val="left" w:leader="none"/>
                    </w:tabs>
                    <w:spacing w:line="251" w:lineRule="atLeast"/>
                    <w:ind w:left="2258" w:right="0"/>
                    <w:jc w:val="left"/>
                  </w:pPr>
                  <w:r>
                    <w:rPr>
                      <w:position w:val="2"/>
                    </w:rPr>
                    <w:t>М</w:t>
                    <w:tab/>
                  </w:r>
                  <w:r>
                    <w:rPr>
                      <w:w w:val="95"/>
                      <w:position w:val="1"/>
                    </w:rPr>
                    <w:t>Е</w:t>
                    <w:tab/>
                  </w:r>
                  <w:r>
                    <w:rPr>
                      <w:position w:val="1"/>
                    </w:rPr>
                    <w:t>П</w:t>
                    <w:tab/>
                  </w:r>
                  <w:r>
                    <w:rPr>
                      <w:w w:val="95"/>
                    </w:rPr>
                    <w:t>н</w:t>
                    <w:tab/>
                  </w:r>
                  <w:r>
                    <w:rPr/>
                    <w:t>П</w:t>
                    <w:tab/>
                    <w:t>Г</w:t>
                    <w:tab/>
                  </w:r>
                  <w:r>
                    <w:rPr>
                      <w:spacing w:val="-17"/>
                      <w:w w:val="95"/>
                      <w:position w:val="0"/>
                    </w:rPr>
                    <w:t>сЗ</w:t>
                    <w:tab/>
                  </w:r>
                  <w:r>
                    <w:rPr>
                      <w:w w:val="95"/>
                      <w:position w:val="0"/>
                    </w:rPr>
                    <w:t>д</w:t>
                    <w:tab/>
                  </w:r>
                  <w:r>
                    <w:rPr/>
                    <w:t>к</w:t>
                    <w:tab/>
                  </w:r>
                  <w:r>
                    <w:rPr>
                      <w:position w:val="0"/>
                    </w:rPr>
                    <w:t>Т</w:t>
                    <w:tab/>
                  </w:r>
                  <w:r>
                    <w:rPr>
                      <w:spacing w:val="-8"/>
                      <w:position w:val="1"/>
                    </w:rPr>
                    <w:t>при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20°С,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2"/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101,325</w:t>
                    <w:tab/>
                  </w:r>
                  <w:r>
                    <w:rPr>
                      <w:position w:val="0"/>
                    </w:rPr>
                    <w:t>м </w:t>
                  </w:r>
                  <w:r>
                    <w:rPr>
                      <w:spacing w:val="6"/>
                      <w:position w:val="0"/>
                    </w:rPr>
                    <w:t> </w:t>
                  </w:r>
                  <w:r>
                    <w:rPr>
                      <w:position w:val="0"/>
                    </w:rPr>
                    <w:t>м</w:t>
                    <w:tab/>
                    <w:t>м </w:t>
                  </w:r>
                  <w:r>
                    <w:rPr>
                      <w:spacing w:val="10"/>
                      <w:position w:val="0"/>
                    </w:rPr>
                    <w:t> </w:t>
                  </w:r>
                  <w:r>
                    <w:rPr>
                      <w:position w:val="-1"/>
                    </w:rPr>
                    <w:t>с</w:t>
                  </w:r>
                  <w:r>
                    <w:rPr/>
                  </w:r>
                </w:p>
                <w:p>
                  <w:pPr>
                    <w:pStyle w:val="BodyText"/>
                    <w:spacing w:line="83" w:lineRule="atLeast"/>
                    <w:ind w:right="453"/>
                    <w:jc w:val="right"/>
                  </w:pPr>
                  <w:r>
                    <w:rPr/>
                    <w:t>і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</w:p>
                <w:p>
                  <w:pPr>
                    <w:pStyle w:val="BodyText"/>
                    <w:tabs>
                      <w:tab w:pos="12571" w:val="left" w:leader="none"/>
                      <w:tab w:pos="13651" w:val="left" w:leader="none"/>
                      <w:tab w:pos="14807" w:val="left" w:leader="none"/>
                    </w:tabs>
                    <w:spacing w:line="257" w:lineRule="exact"/>
                    <w:ind w:right="921"/>
                    <w:jc w:val="center"/>
                  </w:pPr>
                  <w:r>
                    <w:rPr>
                      <w:rFonts w:ascii="Times New Roman" w:hAnsi="Times New Roman"/>
                      <w:spacing w:val="7"/>
                    </w:rPr>
                    <w:t>23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.03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  <w:t>.2015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р.</w:t>
                    <w:tab/>
                  </w:r>
                  <w:r>
                    <w:rPr>
                      <w:spacing w:val="-9"/>
                      <w:w w:val="95"/>
                      <w:position w:val="-1"/>
                    </w:rPr>
                    <w:t>не</w:t>
                    <w:tab/>
                  </w:r>
                  <w:r>
                    <w:rPr>
                      <w:spacing w:val="-8"/>
                      <w:w w:val="95"/>
                      <w:position w:val="-1"/>
                    </w:rPr>
                    <w:t>не</w:t>
                    <w:tab/>
                  </w:r>
                  <w:r>
                    <w:rPr>
                      <w:spacing w:val="-8"/>
                      <w:position w:val="-2"/>
                    </w:rPr>
                    <w:t>не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857" w:val="left" w:leader="none"/>
                      <w:tab w:pos="2807" w:val="left" w:leader="none"/>
                      <w:tab w:pos="3551" w:val="left" w:leader="none"/>
                      <w:tab w:pos="4357" w:val="left" w:leader="none"/>
                      <w:tab w:pos="5169" w:val="left" w:leader="none"/>
                      <w:tab w:pos="6042" w:val="left" w:leader="none"/>
                      <w:tab w:pos="6911" w:val="left" w:leader="none"/>
                      <w:tab w:pos="7669" w:val="left" w:leader="none"/>
                      <w:tab w:pos="8472" w:val="left" w:leader="none"/>
                      <w:tab w:pos="9225" w:val="left" w:leader="none"/>
                      <w:tab w:pos="10717" w:val="left" w:leader="none"/>
                      <w:tab w:pos="11673" w:val="left" w:leader="none"/>
                      <w:tab w:pos="12364" w:val="left" w:leader="none"/>
                      <w:tab w:pos="14034" w:val="left" w:leader="none"/>
                      <w:tab w:pos="15197" w:val="left" w:leader="none"/>
                    </w:tabs>
                    <w:spacing w:line="277" w:lineRule="exact"/>
                    <w:ind w:left="403" w:right="0"/>
                    <w:jc w:val="left"/>
                  </w:pPr>
                  <w:r>
                    <w:rPr>
                      <w:spacing w:val="3"/>
                      <w:position w:val="3"/>
                    </w:rPr>
                    <w:t>1РС</w:t>
                  </w:r>
                  <w:r>
                    <w:rPr>
                      <w:spacing w:val="26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Рокитно</w:t>
                    <w:tab/>
                  </w:r>
                  <w:r>
                    <w:rPr>
                      <w:spacing w:val="-8"/>
                      <w:position w:val="2"/>
                    </w:rPr>
                    <w:t>97.1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spacing w:val="-12"/>
                      <w:position w:val="2"/>
                    </w:rPr>
                    <w:t>16</w:t>
                    <w:tab/>
                  </w:r>
                  <w:r>
                    <w:rPr>
                      <w:spacing w:val="-11"/>
                      <w:position w:val="1"/>
                    </w:rPr>
                    <w:t>1.641</w:t>
                    <w:tab/>
                  </w:r>
                  <w:r>
                    <w:rPr>
                      <w:spacing w:val="-3"/>
                      <w:position w:val="1"/>
                    </w:rPr>
                    <w:t>0,295</w:t>
                    <w:tab/>
                    <w:t>0,048</w:t>
                    <w:tab/>
                  </w:r>
                  <w:r>
                    <w:rPr>
                      <w:spacing w:val="-4"/>
                    </w:rPr>
                    <w:t>0.043</w:t>
                    <w:tab/>
                  </w:r>
                  <w:r>
                    <w:rPr>
                      <w:spacing w:val="-7"/>
                    </w:rPr>
                    <w:t>0,01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1</w:t>
                    <w:tab/>
                  </w:r>
                  <w:r>
                    <w:rPr>
                      <w:spacing w:val="-3"/>
                      <w:w w:val="95"/>
                    </w:rPr>
                    <w:t>0.002</w:t>
                    <w:tab/>
                    <w:t>0,698</w:t>
                    <w:tab/>
                    <w:t>0,138</w:t>
                    <w:tab/>
                  </w:r>
                  <w:r>
                    <w:rPr>
                      <w:spacing w:val="-1"/>
                      <w:w w:val="95"/>
                    </w:rPr>
                    <w:t>0.007</w:t>
                    <w:tab/>
                  </w:r>
                  <w:r>
                    <w:rPr>
                      <w:spacing w:val="-2"/>
                    </w:rPr>
                    <w:t>0,6887</w:t>
                    <w:tab/>
                  </w:r>
                  <w:r>
                    <w:rPr>
                      <w:spacing w:val="-5"/>
                    </w:rPr>
                    <w:t>8075</w:t>
                    <w:tab/>
                  </w:r>
                  <w:r>
                    <w:rPr>
                      <w:spacing w:val="-12"/>
                    </w:rPr>
                    <w:t>11851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  <w:position w:val="1"/>
                    </w:rPr>
                    <w:t>визначали</w:t>
                    <w:tab/>
                  </w:r>
                  <w:r>
                    <w:rPr>
                      <w:spacing w:val="-3"/>
                    </w:rPr>
                    <w:t>визначали</w:t>
                  </w:r>
                </w:p>
                <w:p>
                  <w:pPr>
                    <w:pStyle w:val="BodyText"/>
                    <w:tabs>
                      <w:tab w:pos="12565" w:val="left" w:leader="none"/>
                      <w:tab w:pos="13645" w:val="left" w:leader="none"/>
                      <w:tab w:pos="14802" w:val="left" w:leader="none"/>
                    </w:tabs>
                    <w:spacing w:line="258" w:lineRule="exact" w:before="40"/>
                    <w:ind w:right="902"/>
                    <w:jc w:val="center"/>
                  </w:pPr>
                  <w:r>
                    <w:rPr>
                      <w:rFonts w:ascii="Times New Roman" w:hAnsi="Times New Roman"/>
                      <w:spacing w:val="7"/>
                    </w:rPr>
                    <w:t>30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.03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  <w:t>.2015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р.</w:t>
                    <w:tab/>
                  </w:r>
                  <w:r>
                    <w:rPr>
                      <w:spacing w:val="-3"/>
                      <w:w w:val="95"/>
                    </w:rPr>
                    <w:t>не</w:t>
                    <w:tab/>
                  </w:r>
                  <w:r>
                    <w:rPr>
                      <w:spacing w:val="-2"/>
                    </w:rPr>
                    <w:t>не</w:t>
                    <w:tab/>
                    <w:t>не</w:t>
                  </w:r>
                </w:p>
                <w:p>
                  <w:pPr>
                    <w:pStyle w:val="BodyText"/>
                    <w:tabs>
                      <w:tab w:pos="1853" w:val="left" w:leader="none"/>
                      <w:tab w:pos="2802" w:val="left" w:leader="none"/>
                      <w:tab w:pos="3546" w:val="left" w:leader="none"/>
                      <w:tab w:pos="4353" w:val="left" w:leader="none"/>
                      <w:tab w:pos="5279" w:val="left" w:leader="none"/>
                      <w:tab w:pos="6153" w:val="left" w:leader="none"/>
                      <w:tab w:pos="6906" w:val="left" w:leader="none"/>
                      <w:tab w:pos="7665" w:val="left" w:leader="none"/>
                      <w:tab w:pos="8471" w:val="left" w:leader="none"/>
                      <w:tab w:pos="9225" w:val="left" w:leader="none"/>
                      <w:tab w:pos="10170" w:val="left" w:leader="none"/>
                      <w:tab w:pos="10713" w:val="left" w:leader="none"/>
                      <w:tab w:pos="11668" w:val="left" w:leader="none"/>
                      <w:tab w:pos="12364" w:val="left" w:leader="none"/>
                      <w:tab w:pos="15196" w:val="left" w:leader="none"/>
                    </w:tabs>
                    <w:spacing w:line="280" w:lineRule="exact"/>
                    <w:ind w:left="397" w:right="0"/>
                    <w:jc w:val="left"/>
                  </w:pPr>
                  <w:r>
                    <w:rPr>
                      <w:spacing w:val="9"/>
                      <w:position w:val="3"/>
                    </w:rPr>
                    <w:t>ГРС</w:t>
                  </w:r>
                  <w:r>
                    <w:rPr>
                      <w:spacing w:val="37"/>
                      <w:position w:val="3"/>
                    </w:rPr>
                    <w:t> </w:t>
                  </w:r>
                  <w:r>
                    <w:rPr>
                      <w:spacing w:val="1"/>
                      <w:position w:val="3"/>
                    </w:rPr>
                    <w:t>Рівне-1</w:t>
                    <w:tab/>
                  </w:r>
                  <w:r>
                    <w:rPr>
                      <w:spacing w:val="-1"/>
                      <w:position w:val="1"/>
                    </w:rPr>
                    <w:t>96.558</w:t>
                    <w:tab/>
                  </w:r>
                  <w:r>
                    <w:rPr>
                      <w:spacing w:val="-6"/>
                      <w:position w:val="1"/>
                    </w:rPr>
                    <w:t>1,816</w:t>
                    <w:tab/>
                  </w:r>
                  <w:r>
                    <w:rPr>
                      <w:spacing w:val="-1"/>
                      <w:position w:val="1"/>
                    </w:rPr>
                    <w:t>0.559</w:t>
                    <w:tab/>
                  </w:r>
                  <w:r>
                    <w:rPr>
                      <w:spacing w:val="-2"/>
                      <w:position w:val="1"/>
                    </w:rPr>
                    <w:t>0,087</w:t>
                    <w:tab/>
                  </w:r>
                  <w:r>
                    <w:rPr>
                      <w:spacing w:val="-1"/>
                      <w:position w:val="1"/>
                    </w:rPr>
                    <w:t>0,09</w:t>
                    <w:tab/>
                  </w:r>
                  <w:r>
                    <w:rPr>
                      <w:spacing w:val="-5"/>
                    </w:rPr>
                    <w:t>0,03</w:t>
                    <w:tab/>
                  </w:r>
                  <w:r>
                    <w:rPr>
                      <w:spacing w:val="-3"/>
                      <w:w w:val="95"/>
                    </w:rPr>
                    <w:t>0,005</w:t>
                    <w:tab/>
                  </w:r>
                  <w:r>
                    <w:rPr>
                      <w:spacing w:val="-1"/>
                      <w:w w:val="95"/>
                      <w:position w:val="1"/>
                    </w:rPr>
                    <w:t>0,699</w:t>
                    <w:tab/>
                  </w:r>
                  <w:r>
                    <w:rPr>
                      <w:spacing w:val="-2"/>
                      <w:w w:val="95"/>
                    </w:rPr>
                    <w:t>0.147</w:t>
                    <w:tab/>
                  </w:r>
                  <w:r>
                    <w:rPr>
                      <w:spacing w:val="-1"/>
                      <w:w w:val="95"/>
                    </w:rPr>
                    <w:t>0.007</w:t>
                    <w:tab/>
                  </w:r>
                  <w:r>
                    <w:rPr>
                      <w:spacing w:val="-10"/>
                      <w:w w:val="95"/>
                    </w:rPr>
                    <w:t>-8,3</w:t>
                    <w:tab/>
                  </w:r>
                  <w:r>
                    <w:rPr>
                      <w:spacing w:val="-3"/>
                      <w:w w:val="95"/>
                    </w:rPr>
                    <w:t>0.6952</w:t>
                    <w:tab/>
                  </w:r>
                  <w:r>
                    <w:rPr>
                      <w:spacing w:val="-3"/>
                    </w:rPr>
                    <w:t>8142</w:t>
                    <w:tab/>
                  </w:r>
                  <w:r>
                    <w:rPr>
                      <w:spacing w:val="-7"/>
                    </w:rPr>
                    <w:t>11889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5"/>
                    </w:rPr>
                    <w:t>визначали</w:t>
                  </w:r>
                  <w:r>
                    <w:rPr/>
                    <w:t>   </w:t>
                  </w:r>
                  <w:r>
                    <w:rPr>
                      <w:spacing w:val="5"/>
                    </w:rPr>
                    <w:t>визначали</w:t>
                    <w:tab/>
                  </w:r>
                  <w:r>
                    <w:rPr>
                      <w:spacing w:val="7"/>
                    </w:rPr>
                    <w:t>визначали</w:t>
                  </w:r>
                </w:p>
                <w:p>
                  <w:pPr>
                    <w:pStyle w:val="BodyText"/>
                    <w:tabs>
                      <w:tab w:pos="12565" w:val="left" w:leader="none"/>
                      <w:tab w:pos="13645" w:val="left" w:leader="none"/>
                      <w:tab w:pos="14803" w:val="left" w:leader="none"/>
                    </w:tabs>
                    <w:spacing w:line="237" w:lineRule="exact"/>
                    <w:ind w:right="915"/>
                    <w:jc w:val="center"/>
                  </w:pPr>
                  <w:r>
                    <w:rPr>
                      <w:rFonts w:ascii="Times New Roman" w:hAnsi="Times New Roman"/>
                      <w:spacing w:val="9"/>
                    </w:rPr>
                    <w:t>30.03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  <w:t>.2015</w:t>
                  </w:r>
                  <w:r>
                    <w:rPr>
                      <w:rFonts w:ascii="Times New Roman" w:hAnsi="Times New Roman"/>
                      <w:spacing w:val="-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р.</w:t>
                    <w:tab/>
                  </w:r>
                  <w:r>
                    <w:rPr>
                      <w:spacing w:val="-11"/>
                      <w:position w:val="-1"/>
                    </w:rPr>
                    <w:t>не</w:t>
                    <w:tab/>
                  </w:r>
                  <w:r>
                    <w:rPr>
                      <w:spacing w:val="-9"/>
                      <w:position w:val="-1"/>
                    </w:rPr>
                    <w:t>не</w:t>
                    <w:tab/>
                    <w:t>не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853" w:val="left" w:leader="none"/>
                      <w:tab w:pos="3029" w:val="left" w:leader="none"/>
                      <w:tab w:pos="3546" w:val="left" w:leader="none"/>
                      <w:tab w:pos="4353" w:val="left" w:leader="none"/>
                      <w:tab w:pos="5169" w:val="left" w:leader="none"/>
                      <w:tab w:pos="6043" w:val="left" w:leader="none"/>
                      <w:tab w:pos="6907" w:val="left" w:leader="none"/>
                      <w:tab w:pos="7665" w:val="left" w:leader="none"/>
                      <w:tab w:pos="8471" w:val="left" w:leader="none"/>
                      <w:tab w:pos="9225" w:val="left" w:leader="none"/>
                      <w:tab w:pos="10713" w:val="left" w:leader="none"/>
                      <w:tab w:pos="11668" w:val="left" w:leader="none"/>
                      <w:tab w:pos="12364" w:val="left" w:leader="none"/>
                      <w:tab w:pos="14035" w:val="left" w:leader="none"/>
                      <w:tab w:pos="15191" w:val="left" w:leader="none"/>
                    </w:tabs>
                    <w:spacing w:line="285" w:lineRule="exact"/>
                    <w:ind w:left="403" w:right="0"/>
                    <w:jc w:val="left"/>
                  </w:pPr>
                  <w:r>
                    <w:rPr>
                      <w:spacing w:val="3"/>
                      <w:position w:val="4"/>
                    </w:rPr>
                    <w:t>1РС</w:t>
                  </w:r>
                  <w:r>
                    <w:rPr>
                      <w:spacing w:val="28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А</w:t>
                  </w:r>
                  <w:r>
                    <w:rPr>
                      <w:spacing w:val="-4"/>
                      <w:position w:val="4"/>
                    </w:rPr>
                    <w:t> </w:t>
                  </w:r>
                  <w:r>
                    <w:rPr>
                      <w:spacing w:val="2"/>
                      <w:position w:val="4"/>
                    </w:rPr>
                    <w:t>ют</w:t>
                    <w:tab/>
                  </w:r>
                  <w:r>
                    <w:rPr>
                      <w:spacing w:val="-2"/>
                      <w:position w:val="2"/>
                    </w:rPr>
                    <w:t>96,427</w:t>
                    <w:tab/>
                  </w:r>
                  <w:r>
                    <w:rPr>
                      <w:spacing w:val="-10"/>
                      <w:position w:val="1"/>
                    </w:rPr>
                    <w:t>1,9</w:t>
                    <w:tab/>
                  </w:r>
                  <w:r>
                    <w:rPr>
                      <w:spacing w:val="-1"/>
                      <w:position w:val="1"/>
                    </w:rPr>
                    <w:t>0,576</w:t>
                    <w:tab/>
                  </w:r>
                  <w:r>
                    <w:rPr>
                      <w:spacing w:val="-2"/>
                      <w:position w:val="1"/>
                    </w:rPr>
                    <w:t>0,094</w:t>
                    <w:tab/>
                  </w:r>
                  <w:r>
                    <w:rPr>
                      <w:spacing w:val="-6"/>
                      <w:position w:val="1"/>
                    </w:rPr>
                    <w:t>0,091</w:t>
                    <w:tab/>
                  </w:r>
                  <w:r>
                    <w:rPr>
                      <w:spacing w:val="-3"/>
                      <w:w w:val="95"/>
                      <w:position w:val="1"/>
                    </w:rPr>
                    <w:t>0,028</w:t>
                    <w:tab/>
                  </w:r>
                  <w:r>
                    <w:rPr>
                      <w:spacing w:val="-7"/>
                      <w:w w:val="95"/>
                      <w:position w:val="1"/>
                    </w:rPr>
                    <w:t>0.001</w:t>
                    <w:tab/>
                    <w:t>0,761</w:t>
                    <w:tab/>
                  </w:r>
                  <w:r>
                    <w:rPr>
                      <w:spacing w:val="-8"/>
                    </w:rPr>
                    <w:t>0,1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4"/>
                    </w:rPr>
                    <w:t>17</w:t>
                    <w:tab/>
                  </w:r>
                  <w:r>
                    <w:rPr>
                      <w:w w:val="95"/>
                    </w:rPr>
                    <w:t>0.006</w:t>
                    <w:tab/>
                  </w:r>
                  <w:r>
                    <w:rPr>
                      <w:spacing w:val="-2"/>
                    </w:rPr>
                    <w:t>0.6957</w:t>
                    <w:tab/>
                  </w:r>
                  <w:r>
                    <w:rPr>
                      <w:spacing w:val="-2"/>
                      <w:w w:val="95"/>
                    </w:rPr>
                    <w:t>8146</w:t>
                    <w:tab/>
                  </w:r>
                  <w:r>
                    <w:rPr>
                      <w:spacing w:val="-7"/>
                    </w:rPr>
                    <w:t>11890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визначали</w:t>
                    <w:tab/>
                    <w:t>визначали</w:t>
                    <w:tab/>
                  </w:r>
                  <w:r>
                    <w:rPr>
                      <w:spacing w:val="-2"/>
                    </w:rPr>
                    <w:t>визначали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0" w:right="1311" w:firstLine="0"/>
                    <w:jc w:val="right"/>
                    <w:rPr>
                      <w:rFonts w:ascii="Lucida Sans Unicode" w:hAnsi="Lucida Sans Unicode" w:cs="Lucida Sans Unicode" w:eastAsia="Lucida Sans Unicode"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/>
                      <w:b/>
                      <w:spacing w:val="6"/>
                      <w:sz w:val="18"/>
                    </w:rPr>
                    <w:t>Березень</w:t>
                  </w:r>
                  <w:r>
                    <w:rPr>
                      <w:rFonts w:ascii="Lucida Sans Unicode" w:hAnsi="Lucida Sans Unicode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b/>
                      <w:spacing w:val="-6"/>
                      <w:sz w:val="18"/>
                    </w:rPr>
                    <w:t>2015р.</w:t>
                  </w:r>
                  <w:r>
                    <w:rPr>
                      <w:rFonts w:ascii="Lucida Sans Unicode" w:hAnsi="Lucida Sans Unicode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600690" cy="755904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6700" w:h="119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Lucida Sans Unicode">
    <w:altName w:val="Lucida Sans Unicode"/>
    <w:charset w:val="CC"/>
    <w:family w:val="swiss"/>
    <w:pitch w:val="variable"/>
  </w:font>
  <w:font w:name="Franklin Gothic Heavy">
    <w:altName w:val="Franklin Gothic Heavy"/>
    <w:charset w:val="CC"/>
    <w:family w:val="swiss"/>
    <w:pitch w:val="variable"/>
  </w:font>
  <w:font w:name="Garamond">
    <w:altName w:val="Garamond"/>
    <w:charset w:val="CC"/>
    <w:family w:val="roman"/>
    <w:pitch w:val="variable"/>
  </w:font>
  <w:font w:name="Gulim">
    <w:altName w:val="Gulim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2015-04-01T09:06:39Z</dcterms:created>
  <dcterms:modified xsi:type="dcterms:W3CDTF">2015-04-01T09:06:39Z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2015-03-31T00:00:00Z</vt:filetime>
  </property>
  <property fmtid="{D5CDD505-2E9C-101B-9397-08002B2CF9AE}" pid="3" name="LastSaved">
    <vt:filetime>2015-04-01T00:00:00Z</vt:filetime>
  </property>
</Properties>
</file>